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979EC" w14:textId="77777777" w:rsidR="007467FD" w:rsidRDefault="007467FD" w:rsidP="002B2CCE">
      <w:pPr>
        <w:jc w:val="center"/>
      </w:pPr>
    </w:p>
    <w:p w14:paraId="52A88039" w14:textId="77777777" w:rsidR="00EB17FA" w:rsidRDefault="00EB17FA" w:rsidP="002B2CCE">
      <w:pPr>
        <w:jc w:val="center"/>
      </w:pPr>
    </w:p>
    <w:p w14:paraId="6436CFBB" w14:textId="53B4D6AF" w:rsidR="003025C3" w:rsidRPr="00EB17FA" w:rsidRDefault="00F60F63" w:rsidP="002B2CCE">
      <w:pPr>
        <w:jc w:val="center"/>
        <w:rPr>
          <w:rFonts w:asciiTheme="majorHAnsi" w:hAnsiTheme="majorHAnsi" w:cstheme="majorHAnsi"/>
          <w:b/>
          <w:color w:val="223D74" w:themeColor="text2"/>
          <w:sz w:val="26"/>
          <w:szCs w:val="26"/>
        </w:rPr>
      </w:pPr>
      <w:r w:rsidRPr="00EB17FA">
        <w:rPr>
          <w:rFonts w:asciiTheme="majorHAnsi" w:hAnsiTheme="majorHAnsi" w:cstheme="majorHAnsi"/>
          <w:b/>
          <w:color w:val="223D74" w:themeColor="text2"/>
          <w:sz w:val="32"/>
          <w:szCs w:val="32"/>
        </w:rPr>
        <w:t xml:space="preserve">MY </w:t>
      </w:r>
      <w:r w:rsidR="002A6523" w:rsidRPr="00EB17FA">
        <w:rPr>
          <w:rFonts w:asciiTheme="majorHAnsi" w:hAnsiTheme="majorHAnsi" w:cstheme="majorHAnsi"/>
          <w:b/>
          <w:color w:val="223D74" w:themeColor="text2"/>
          <w:sz w:val="32"/>
          <w:szCs w:val="32"/>
        </w:rPr>
        <w:t>SKILLS</w:t>
      </w:r>
      <w:r w:rsidRPr="00EB17FA">
        <w:rPr>
          <w:rFonts w:asciiTheme="majorHAnsi" w:hAnsiTheme="majorHAnsi" w:cstheme="majorHAnsi"/>
          <w:b/>
          <w:color w:val="223D74" w:themeColor="text2"/>
          <w:sz w:val="32"/>
          <w:szCs w:val="32"/>
        </w:rPr>
        <w:t xml:space="preserve"> CHECKER</w:t>
      </w:r>
    </w:p>
    <w:p w14:paraId="6BC43FAC" w14:textId="77777777" w:rsidR="00E00D50" w:rsidRDefault="00E00D50" w:rsidP="00214E2B"/>
    <w:p w14:paraId="3FD83B49" w14:textId="77777777" w:rsidR="00E00D50" w:rsidRDefault="00E00D50" w:rsidP="00214E2B">
      <w:r w:rsidRPr="00E87C74">
        <w:rPr>
          <w:noProof/>
        </w:rPr>
        <mc:AlternateContent>
          <mc:Choice Requires="wpg">
            <w:drawing>
              <wp:anchor distT="0" distB="0" distL="114300" distR="114300" simplePos="0" relativeHeight="251658291" behindDoc="1" locked="0" layoutInCell="1" allowOverlap="1" wp14:anchorId="2376E2E8" wp14:editId="7F65A0D2">
                <wp:simplePos x="0" y="0"/>
                <wp:positionH relativeFrom="margin">
                  <wp:align>right</wp:align>
                </wp:positionH>
                <wp:positionV relativeFrom="paragraph">
                  <wp:posOffset>554710</wp:posOffset>
                </wp:positionV>
                <wp:extent cx="2146300" cy="1810385"/>
                <wp:effectExtent l="0" t="0" r="6350" b="0"/>
                <wp:wrapThrough wrapText="bothSides">
                  <wp:wrapPolygon edited="0">
                    <wp:start x="15721" y="682"/>
                    <wp:lineTo x="14570" y="1364"/>
                    <wp:lineTo x="13420" y="3409"/>
                    <wp:lineTo x="13420" y="4773"/>
                    <wp:lineTo x="11695" y="8410"/>
                    <wp:lineTo x="575" y="21365"/>
                    <wp:lineTo x="21472" y="21365"/>
                    <wp:lineTo x="21472" y="11592"/>
                    <wp:lineTo x="18788" y="8410"/>
                    <wp:lineTo x="19363" y="5455"/>
                    <wp:lineTo x="19363" y="3637"/>
                    <wp:lineTo x="18405" y="1818"/>
                    <wp:lineTo x="17063" y="682"/>
                    <wp:lineTo x="15721" y="682"/>
                  </wp:wrapPolygon>
                </wp:wrapThrough>
                <wp:docPr id="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1810385"/>
                          <a:chOff x="0" y="0"/>
                          <a:chExt cx="4608094" cy="3886738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3841"/>
                          <a:stretch/>
                        </pic:blipFill>
                        <pic:spPr>
                          <a:xfrm rot="5400000">
                            <a:off x="1011375" y="290020"/>
                            <a:ext cx="2585343" cy="4608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erson smiling for the camera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1954" t="17670" r="24546" b="25656"/>
                          <a:stretch/>
                        </pic:blipFill>
                        <pic:spPr>
                          <a:xfrm>
                            <a:off x="1706038" y="0"/>
                            <a:ext cx="2902056" cy="3886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5A718" id="Group 1" o:spid="_x0000_s1026" style="position:absolute;margin-left:117.8pt;margin-top:43.7pt;width:169pt;height:142.55pt;z-index:-251658189;mso-position-horizontal:right;mso-position-horizontal-relative:margin;mso-width-relative:margin;mso-height-relative:margin" coordsize="46080,38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27" type="#_x0000_t75" alt="Shape&#10;&#10;Description automatically generated" style="position:absolute;left:10113;top:2900;width:25854;height:460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">
                  <v:imagedata r:id="rId13" o:title="Shape&#10;&#10;Description automatically generated" croptop="9071f"/>
                </v:shape>
                <v:shape id="Picture 198" o:spid="_x0000_s1028" type="#_x0000_t75" alt="A person smiling for the camera&#10;&#10;Description automatically generated with low confidence" style="position:absolute;left:17060;width:29020;height:3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">
                  <v:imagedata r:id="rId14" o:title="A person smiling for the camera&#10;&#10;Description automatically generated with low confidence" croptop="11580f" cropbottom="16814f" cropleft="7834f" cropright="16086f"/>
                </v:shape>
                <w10:wrap type="through" anchorx="margin"/>
              </v:group>
            </w:pict>
          </mc:Fallback>
        </mc:AlternateContent>
      </w:r>
      <w:r w:rsidR="0001042A" w:rsidRPr="00EB17FA">
        <w:t xml:space="preserve">The purpose of this resource is to </w:t>
      </w:r>
      <w:r w:rsidR="006656B5">
        <w:t xml:space="preserve">help you </w:t>
      </w:r>
      <w:r w:rsidR="0001042A" w:rsidRPr="00EB17FA">
        <w:t xml:space="preserve">identify what areas </w:t>
      </w:r>
      <w:r w:rsidR="00593990">
        <w:t xml:space="preserve">you want </w:t>
      </w:r>
      <w:r w:rsidR="0001042A" w:rsidRPr="00EB17FA">
        <w:t>to focus on in your coaching sessions</w:t>
      </w:r>
      <w:r w:rsidR="009E09FA">
        <w:t>.</w:t>
      </w:r>
      <w:r w:rsidR="0001042A" w:rsidRPr="00EB17FA">
        <w:t xml:space="preserve"> </w:t>
      </w:r>
      <w:r w:rsidR="00214E2B">
        <w:t xml:space="preserve">It </w:t>
      </w:r>
      <w:r w:rsidR="005F6DD3">
        <w:t xml:space="preserve">will </w:t>
      </w:r>
      <w:r w:rsidR="00214E2B">
        <w:t xml:space="preserve">ask you to </w:t>
      </w:r>
      <w:r w:rsidR="00610392">
        <w:t xml:space="preserve">reflect on essential skills, digital </w:t>
      </w:r>
      <w:r w:rsidR="009C6D0B">
        <w:t>skills, employability</w:t>
      </w:r>
      <w:r w:rsidR="00EB5FC9">
        <w:t xml:space="preserve"> skills</w:t>
      </w:r>
      <w:r w:rsidR="009C6D0B">
        <w:t xml:space="preserve">, wellbeing and goal setting. </w:t>
      </w:r>
    </w:p>
    <w:p w14:paraId="09D1B5E6" w14:textId="6BF252EA" w:rsidR="00E00D50" w:rsidRDefault="00DB4323" w:rsidP="00214E2B">
      <w:r>
        <w:t xml:space="preserve">By discussing </w:t>
      </w:r>
      <w:r w:rsidR="00413AF7">
        <w:t xml:space="preserve">the </w:t>
      </w:r>
      <w:r w:rsidR="00E27CE2">
        <w:t xml:space="preserve">questions and </w:t>
      </w:r>
      <w:r>
        <w:t xml:space="preserve">responses </w:t>
      </w:r>
      <w:r w:rsidR="00E27CE2">
        <w:t>together</w:t>
      </w:r>
      <w:r w:rsidR="005F6DD3">
        <w:t>,</w:t>
      </w:r>
      <w:r w:rsidR="00E27CE2">
        <w:t xml:space="preserve"> you will begin to build an understanding of what is of most importance to you during these coaching sessions. </w:t>
      </w:r>
    </w:p>
    <w:p w14:paraId="64474599" w14:textId="52F5C41F" w:rsidR="00A13388" w:rsidRDefault="00261A60" w:rsidP="00A13388">
      <w:r>
        <w:t>Please t</w:t>
      </w:r>
      <w:r w:rsidR="0001042A" w:rsidRPr="00EB17FA">
        <w:t xml:space="preserve">alk through each question </w:t>
      </w:r>
      <w:r w:rsidR="00960B1E">
        <w:t>together</w:t>
      </w:r>
      <w:r w:rsidR="0001042A" w:rsidRPr="00EB17FA">
        <w:t xml:space="preserve"> and complete the responses.</w:t>
      </w:r>
      <w:r w:rsidR="00091147" w:rsidRPr="00EB17FA">
        <w:t xml:space="preserve"> </w:t>
      </w:r>
      <w:r>
        <w:t>Keep a copy</w:t>
      </w:r>
      <w:r w:rsidR="00245648">
        <w:t xml:space="preserve"> and/or</w:t>
      </w:r>
      <w:r>
        <w:t xml:space="preserve"> email it</w:t>
      </w:r>
      <w:r w:rsidR="00A13388">
        <w:t>, as t</w:t>
      </w:r>
      <w:r w:rsidR="00A13388" w:rsidRPr="00EB17FA">
        <w:t xml:space="preserve">his resource might be </w:t>
      </w:r>
      <w:r w:rsidR="00A13388">
        <w:t xml:space="preserve">a useful reference </w:t>
      </w:r>
      <w:r w:rsidR="00A13388" w:rsidRPr="00EB17FA">
        <w:t xml:space="preserve">in </w:t>
      </w:r>
      <w:r w:rsidR="00A13388">
        <w:t xml:space="preserve">your final </w:t>
      </w:r>
      <w:r w:rsidR="00A13388" w:rsidRPr="00EB17FA">
        <w:t xml:space="preserve">session </w:t>
      </w:r>
      <w:r w:rsidR="00A13388">
        <w:t xml:space="preserve">as you reflect on your </w:t>
      </w:r>
      <w:r w:rsidR="00132AC0">
        <w:t xml:space="preserve">six </w:t>
      </w:r>
      <w:r w:rsidR="00A13388">
        <w:t>coaching sessions</w:t>
      </w:r>
      <w:r w:rsidR="00132AC0">
        <w:t xml:space="preserve"> and your coaching experience overall</w:t>
      </w:r>
      <w:r w:rsidR="00A13388">
        <w:t xml:space="preserve">. </w:t>
      </w:r>
    </w:p>
    <w:p w14:paraId="0F0248E4" w14:textId="77777777" w:rsidR="003B466B" w:rsidRPr="00EB17FA" w:rsidRDefault="003B466B" w:rsidP="00A13388"/>
    <w:sdt>
      <w:sdtPr>
        <w:rPr>
          <w:rFonts w:asciiTheme="minorHAnsi" w:eastAsia="Times New Roman" w:hAnsiTheme="minorHAnsi" w:cstheme="minorBidi"/>
          <w:b w:val="0"/>
          <w:color w:val="auto"/>
          <w:sz w:val="24"/>
          <w:szCs w:val="24"/>
        </w:rPr>
        <w:id w:val="78655060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1E460B1" w14:textId="5DB5830A" w:rsidR="001740D0" w:rsidRPr="00297E30" w:rsidRDefault="001740D0">
          <w:pPr>
            <w:pStyle w:val="TOCHeading"/>
            <w:rPr>
              <w:color w:val="EC008C" w:themeColor="accent2"/>
            </w:rPr>
          </w:pPr>
          <w:r w:rsidRPr="00297E30">
            <w:rPr>
              <w:color w:val="EC008C" w:themeColor="accent2"/>
            </w:rPr>
            <w:t>Contents</w:t>
          </w:r>
        </w:p>
        <w:p w14:paraId="3487D1F1" w14:textId="77777777" w:rsidR="00297E30" w:rsidRPr="006A547A" w:rsidRDefault="00297E30" w:rsidP="00297E30">
          <w:pPr>
            <w:pStyle w:val="TOC2"/>
            <w:rPr>
              <w:color w:val="223D74" w:themeColor="text2"/>
            </w:rPr>
          </w:pPr>
        </w:p>
        <w:p w14:paraId="3231EBD4" w14:textId="56E8086E" w:rsidR="006A547A" w:rsidRPr="006A547A" w:rsidRDefault="001740D0" w:rsidP="006A547A">
          <w:pPr>
            <w:pStyle w:val="TOC2"/>
            <w:tabs>
              <w:tab w:val="right" w:leader="dot" w:pos="10456"/>
            </w:tabs>
            <w:ind w:left="0"/>
            <w:rPr>
              <w:rFonts w:eastAsiaTheme="minorEastAsia"/>
              <w:noProof/>
              <w:color w:val="223D74" w:themeColor="text2"/>
              <w:sz w:val="22"/>
              <w:szCs w:val="22"/>
            </w:rPr>
          </w:pPr>
          <w:r w:rsidRPr="006A547A">
            <w:rPr>
              <w:color w:val="223D74" w:themeColor="text2"/>
            </w:rPr>
            <w:fldChar w:fldCharType="begin"/>
          </w:r>
          <w:r w:rsidRPr="006A547A">
            <w:rPr>
              <w:color w:val="223D74" w:themeColor="text2"/>
            </w:rPr>
            <w:instrText xml:space="preserve"> TOC \o "1-3" \h \z \u </w:instrText>
          </w:r>
          <w:r w:rsidRPr="006A547A">
            <w:rPr>
              <w:color w:val="223D74" w:themeColor="text2"/>
            </w:rPr>
            <w:fldChar w:fldCharType="separate"/>
          </w:r>
          <w:hyperlink w:anchor="_Toc89781725" w:history="1">
            <w:r w:rsidR="006A547A" w:rsidRPr="006A547A">
              <w:rPr>
                <w:rStyle w:val="Hyperlink"/>
                <w:noProof/>
                <w:color w:val="223D74" w:themeColor="text2"/>
              </w:rPr>
              <w:t>Essential Skills</w:t>
            </w:r>
            <w:r w:rsidR="006A547A" w:rsidRPr="006A547A">
              <w:rPr>
                <w:noProof/>
                <w:webHidden/>
                <w:color w:val="223D74" w:themeColor="text2"/>
              </w:rPr>
              <w:tab/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begin"/>
            </w:r>
            <w:r w:rsidR="006A547A" w:rsidRPr="006A547A">
              <w:rPr>
                <w:noProof/>
                <w:webHidden/>
                <w:color w:val="223D74" w:themeColor="text2"/>
              </w:rPr>
              <w:instrText xml:space="preserve"> PAGEREF _Toc89781725 \h </w:instrText>
            </w:r>
            <w:r w:rsidR="006A547A" w:rsidRPr="006A547A">
              <w:rPr>
                <w:noProof/>
                <w:webHidden/>
                <w:color w:val="223D74" w:themeColor="text2"/>
              </w:rPr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separate"/>
            </w:r>
            <w:r w:rsidR="009F508A">
              <w:rPr>
                <w:noProof/>
                <w:webHidden/>
                <w:color w:val="223D74" w:themeColor="text2"/>
              </w:rPr>
              <w:t>2</w:t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end"/>
            </w:r>
          </w:hyperlink>
        </w:p>
        <w:p w14:paraId="4030F4B7" w14:textId="24F5E161" w:rsidR="006A547A" w:rsidRPr="006A547A" w:rsidRDefault="0060426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color w:val="223D74" w:themeColor="text2"/>
              <w:sz w:val="22"/>
              <w:szCs w:val="22"/>
            </w:rPr>
          </w:pPr>
          <w:hyperlink w:anchor="_Toc89781726" w:history="1">
            <w:r w:rsidR="006A547A" w:rsidRPr="006A547A">
              <w:rPr>
                <w:rStyle w:val="Hyperlink"/>
                <w:noProof/>
                <w:color w:val="223D74" w:themeColor="text2"/>
              </w:rPr>
              <w:t>Digital Skills</w:t>
            </w:r>
            <w:r w:rsidR="006A547A" w:rsidRPr="006A547A">
              <w:rPr>
                <w:noProof/>
                <w:webHidden/>
                <w:color w:val="223D74" w:themeColor="text2"/>
              </w:rPr>
              <w:tab/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begin"/>
            </w:r>
            <w:r w:rsidR="006A547A" w:rsidRPr="006A547A">
              <w:rPr>
                <w:noProof/>
                <w:webHidden/>
                <w:color w:val="223D74" w:themeColor="text2"/>
              </w:rPr>
              <w:instrText xml:space="preserve"> PAGEREF _Toc89781726 \h </w:instrText>
            </w:r>
            <w:r w:rsidR="006A547A" w:rsidRPr="006A547A">
              <w:rPr>
                <w:noProof/>
                <w:webHidden/>
                <w:color w:val="223D74" w:themeColor="text2"/>
              </w:rPr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separate"/>
            </w:r>
            <w:r w:rsidR="009F508A">
              <w:rPr>
                <w:noProof/>
                <w:webHidden/>
                <w:color w:val="223D74" w:themeColor="text2"/>
              </w:rPr>
              <w:t>4</w:t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end"/>
            </w:r>
          </w:hyperlink>
        </w:p>
        <w:p w14:paraId="3128DC02" w14:textId="0875AF40" w:rsidR="006A547A" w:rsidRPr="006A547A" w:rsidRDefault="0060426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color w:val="223D74" w:themeColor="text2"/>
              <w:sz w:val="22"/>
              <w:szCs w:val="22"/>
            </w:rPr>
          </w:pPr>
          <w:hyperlink w:anchor="_Toc89781727" w:history="1">
            <w:r w:rsidR="006A547A" w:rsidRPr="006A547A">
              <w:rPr>
                <w:rStyle w:val="Hyperlink"/>
                <w:noProof/>
                <w:color w:val="223D74" w:themeColor="text2"/>
              </w:rPr>
              <w:t>Employability Skills</w:t>
            </w:r>
            <w:r w:rsidR="006A547A" w:rsidRPr="006A547A">
              <w:rPr>
                <w:noProof/>
                <w:webHidden/>
                <w:color w:val="223D74" w:themeColor="text2"/>
              </w:rPr>
              <w:tab/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begin"/>
            </w:r>
            <w:r w:rsidR="006A547A" w:rsidRPr="006A547A">
              <w:rPr>
                <w:noProof/>
                <w:webHidden/>
                <w:color w:val="223D74" w:themeColor="text2"/>
              </w:rPr>
              <w:instrText xml:space="preserve"> PAGEREF _Toc89781727 \h </w:instrText>
            </w:r>
            <w:r w:rsidR="006A547A" w:rsidRPr="006A547A">
              <w:rPr>
                <w:noProof/>
                <w:webHidden/>
                <w:color w:val="223D74" w:themeColor="text2"/>
              </w:rPr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separate"/>
            </w:r>
            <w:r w:rsidR="009F508A">
              <w:rPr>
                <w:noProof/>
                <w:webHidden/>
                <w:color w:val="223D74" w:themeColor="text2"/>
              </w:rPr>
              <w:t>5</w:t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end"/>
            </w:r>
          </w:hyperlink>
        </w:p>
        <w:p w14:paraId="078D162A" w14:textId="5E29AA4C" w:rsidR="006A547A" w:rsidRPr="006A547A" w:rsidRDefault="0060426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color w:val="223D74" w:themeColor="text2"/>
              <w:sz w:val="22"/>
              <w:szCs w:val="22"/>
            </w:rPr>
          </w:pPr>
          <w:hyperlink w:anchor="_Toc89781728" w:history="1">
            <w:r w:rsidR="006A547A" w:rsidRPr="006A547A">
              <w:rPr>
                <w:rStyle w:val="Hyperlink"/>
                <w:noProof/>
                <w:color w:val="223D74" w:themeColor="text2"/>
              </w:rPr>
              <w:t>Wellbeing</w:t>
            </w:r>
            <w:r w:rsidR="006A547A" w:rsidRPr="006A547A">
              <w:rPr>
                <w:noProof/>
                <w:webHidden/>
                <w:color w:val="223D74" w:themeColor="text2"/>
              </w:rPr>
              <w:tab/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begin"/>
            </w:r>
            <w:r w:rsidR="006A547A" w:rsidRPr="006A547A">
              <w:rPr>
                <w:noProof/>
                <w:webHidden/>
                <w:color w:val="223D74" w:themeColor="text2"/>
              </w:rPr>
              <w:instrText xml:space="preserve"> PAGEREF _Toc89781728 \h </w:instrText>
            </w:r>
            <w:r w:rsidR="006A547A" w:rsidRPr="006A547A">
              <w:rPr>
                <w:noProof/>
                <w:webHidden/>
                <w:color w:val="223D74" w:themeColor="text2"/>
              </w:rPr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separate"/>
            </w:r>
            <w:r w:rsidR="009F508A">
              <w:rPr>
                <w:noProof/>
                <w:webHidden/>
                <w:color w:val="223D74" w:themeColor="text2"/>
              </w:rPr>
              <w:t>6</w:t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end"/>
            </w:r>
          </w:hyperlink>
        </w:p>
        <w:p w14:paraId="4A981024" w14:textId="5306FE16" w:rsidR="006A547A" w:rsidRPr="006A547A" w:rsidRDefault="0060426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color w:val="223D74" w:themeColor="text2"/>
              <w:sz w:val="22"/>
              <w:szCs w:val="22"/>
            </w:rPr>
          </w:pPr>
          <w:hyperlink w:anchor="_Toc89781729" w:history="1">
            <w:r w:rsidR="006A547A" w:rsidRPr="006A547A">
              <w:rPr>
                <w:rStyle w:val="Hyperlink"/>
                <w:noProof/>
                <w:color w:val="223D74" w:themeColor="text2"/>
              </w:rPr>
              <w:t>Goal Setting</w:t>
            </w:r>
            <w:r w:rsidR="006A547A" w:rsidRPr="006A547A">
              <w:rPr>
                <w:noProof/>
                <w:webHidden/>
                <w:color w:val="223D74" w:themeColor="text2"/>
              </w:rPr>
              <w:tab/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begin"/>
            </w:r>
            <w:r w:rsidR="006A547A" w:rsidRPr="006A547A">
              <w:rPr>
                <w:noProof/>
                <w:webHidden/>
                <w:color w:val="223D74" w:themeColor="text2"/>
              </w:rPr>
              <w:instrText xml:space="preserve"> PAGEREF _Toc89781729 \h </w:instrText>
            </w:r>
            <w:r w:rsidR="006A547A" w:rsidRPr="006A547A">
              <w:rPr>
                <w:noProof/>
                <w:webHidden/>
                <w:color w:val="223D74" w:themeColor="text2"/>
              </w:rPr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separate"/>
            </w:r>
            <w:r w:rsidR="009F508A">
              <w:rPr>
                <w:noProof/>
                <w:webHidden/>
                <w:color w:val="223D74" w:themeColor="text2"/>
              </w:rPr>
              <w:t>6</w:t>
            </w:r>
            <w:r w:rsidR="006A547A" w:rsidRPr="006A547A">
              <w:rPr>
                <w:noProof/>
                <w:webHidden/>
                <w:color w:val="223D74" w:themeColor="text2"/>
              </w:rPr>
              <w:fldChar w:fldCharType="end"/>
            </w:r>
          </w:hyperlink>
        </w:p>
        <w:p w14:paraId="315E10A3" w14:textId="0AD5AD13" w:rsidR="001740D0" w:rsidRDefault="001740D0">
          <w:r w:rsidRPr="006A547A">
            <w:rPr>
              <w:b/>
              <w:bCs/>
              <w:noProof/>
              <w:color w:val="223D74" w:themeColor="text2"/>
            </w:rPr>
            <w:fldChar w:fldCharType="end"/>
          </w:r>
        </w:p>
      </w:sdtContent>
    </w:sdt>
    <w:p w14:paraId="033CFF98" w14:textId="77777777" w:rsidR="00A76B77" w:rsidRDefault="00A76B77" w:rsidP="00355361"/>
    <w:p w14:paraId="26695A94" w14:textId="77777777" w:rsidR="00EB17FA" w:rsidRDefault="00EB17FA" w:rsidP="00355361"/>
    <w:p w14:paraId="7534EC2D" w14:textId="7CBF8858" w:rsidR="00EB17FA" w:rsidRDefault="00EB17FA" w:rsidP="00355361"/>
    <w:p w14:paraId="4E91B773" w14:textId="375267EA" w:rsidR="00EB17FA" w:rsidRDefault="00EB17FA" w:rsidP="00355361"/>
    <w:p w14:paraId="1EAC942F" w14:textId="06B36710" w:rsidR="00EB17FA" w:rsidRDefault="00EB17FA" w:rsidP="00355361"/>
    <w:p w14:paraId="21805169" w14:textId="77777777" w:rsidR="00EB17FA" w:rsidRDefault="00EB17FA" w:rsidP="00355361"/>
    <w:p w14:paraId="16414A31" w14:textId="77777777" w:rsidR="00EB17FA" w:rsidRDefault="00EB17FA" w:rsidP="00355361"/>
    <w:p w14:paraId="7545F434" w14:textId="77777777" w:rsidR="00BD27CD" w:rsidRDefault="00BD27CD" w:rsidP="00355361"/>
    <w:p w14:paraId="4B696DB5" w14:textId="77777777" w:rsidR="00BD27CD" w:rsidRDefault="00BD27CD" w:rsidP="00355361"/>
    <w:p w14:paraId="3D28FEEE" w14:textId="77777777" w:rsidR="00EB17FA" w:rsidRDefault="00EB17FA" w:rsidP="00355361"/>
    <w:p w14:paraId="24AD9CED" w14:textId="2CA7974E" w:rsidR="003025C3" w:rsidRPr="001A13F4" w:rsidRDefault="008E7B9C" w:rsidP="003025C3">
      <w:pPr>
        <w:pStyle w:val="Heading2"/>
        <w:rPr>
          <w:sz w:val="32"/>
          <w:szCs w:val="32"/>
        </w:rPr>
      </w:pPr>
      <w:bookmarkStart w:id="0" w:name="_Toc89781725"/>
      <w:r w:rsidRPr="001A13F4">
        <w:rPr>
          <w:sz w:val="32"/>
          <w:szCs w:val="32"/>
        </w:rPr>
        <w:t>Essential Skills</w:t>
      </w:r>
      <w:bookmarkEnd w:id="0"/>
    </w:p>
    <w:p w14:paraId="14AED536" w14:textId="40879178" w:rsidR="00D37E2C" w:rsidRDefault="00D37E2C" w:rsidP="00C3160B">
      <w:pPr>
        <w:pStyle w:val="SubHeading"/>
      </w:pPr>
      <w:r>
        <w:t xml:space="preserve">How confident are you with </w:t>
      </w:r>
      <w:r w:rsidR="00D61B6B">
        <w:t xml:space="preserve">using </w:t>
      </w:r>
      <w:r>
        <w:t>your listening skills?</w:t>
      </w:r>
    </w:p>
    <w:p w14:paraId="03469FC3" w14:textId="16D7A116" w:rsidR="00CC5005" w:rsidRPr="00CC5005" w:rsidRDefault="00AD78E1" w:rsidP="00AD78E1">
      <w:pPr>
        <w:pStyle w:val="SubHeading"/>
        <w:jc w:val="both"/>
        <w:rPr>
          <w:b w:val="0"/>
          <w:bCs/>
          <w:i/>
          <w:iCs/>
        </w:rPr>
      </w:pPr>
      <w:r w:rsidRPr="00CC5005">
        <w:rPr>
          <w:b w:val="0"/>
          <w:bCs/>
          <w:i/>
          <w:iCs/>
          <w:noProof/>
          <w:color w:val="223D74" w:themeColor="text2"/>
        </w:rPr>
        <w:drawing>
          <wp:anchor distT="0" distB="0" distL="114300" distR="114300" simplePos="0" relativeHeight="251658279" behindDoc="0" locked="0" layoutInCell="1" allowOverlap="1" wp14:anchorId="20D9444E" wp14:editId="57044656">
            <wp:simplePos x="0" y="0"/>
            <wp:positionH relativeFrom="column">
              <wp:posOffset>1082980</wp:posOffset>
            </wp:positionH>
            <wp:positionV relativeFrom="paragraph">
              <wp:posOffset>327025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9" name="Graphic 9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9662D7" wp14:editId="40384F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81075" cy="981075"/>
            <wp:effectExtent l="0" t="0" r="9525" b="9525"/>
            <wp:wrapTight wrapText="bothSides">
              <wp:wrapPolygon edited="0">
                <wp:start x="7130" y="0"/>
                <wp:lineTo x="4194" y="1258"/>
                <wp:lineTo x="0" y="5452"/>
                <wp:lineTo x="0" y="15938"/>
                <wp:lineTo x="4194" y="20132"/>
                <wp:lineTo x="7130" y="21390"/>
                <wp:lineTo x="14260" y="21390"/>
                <wp:lineTo x="17196" y="20132"/>
                <wp:lineTo x="21390" y="15938"/>
                <wp:lineTo x="21390" y="5452"/>
                <wp:lineTo x="17196" y="1258"/>
                <wp:lineTo x="14260" y="0"/>
                <wp:lineTo x="7130" y="0"/>
              </wp:wrapPolygon>
            </wp:wrapTight>
            <wp:docPr id="3" name="Picture 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05" w:rsidRPr="00CC5005">
        <w:rPr>
          <w:b w:val="0"/>
          <w:bCs/>
          <w:i/>
          <w:iCs/>
          <w:color w:val="223D74" w:themeColor="text2"/>
          <w:sz w:val="20"/>
          <w:szCs w:val="20"/>
        </w:rPr>
        <w:t xml:space="preserve">This skill is all about being able to effectively receive information - whether it comes from customers, </w:t>
      </w:r>
      <w:r w:rsidR="003D0606">
        <w:rPr>
          <w:b w:val="0"/>
          <w:bCs/>
          <w:i/>
          <w:iCs/>
          <w:color w:val="223D74" w:themeColor="text2"/>
          <w:sz w:val="20"/>
          <w:szCs w:val="20"/>
        </w:rPr>
        <w:t>family members</w:t>
      </w:r>
      <w:r w:rsidR="003D0606" w:rsidRPr="00CC5005">
        <w:rPr>
          <w:b w:val="0"/>
          <w:bCs/>
          <w:i/>
          <w:iCs/>
          <w:color w:val="223D74" w:themeColor="text2"/>
          <w:sz w:val="20"/>
          <w:szCs w:val="20"/>
        </w:rPr>
        <w:t xml:space="preserve"> </w:t>
      </w:r>
      <w:r w:rsidR="00CC5005" w:rsidRPr="00CC5005">
        <w:rPr>
          <w:b w:val="0"/>
          <w:bCs/>
          <w:i/>
          <w:iCs/>
          <w:color w:val="223D74" w:themeColor="text2"/>
          <w:sz w:val="20"/>
          <w:szCs w:val="20"/>
        </w:rPr>
        <w:t>or</w:t>
      </w:r>
      <w:r>
        <w:rPr>
          <w:b w:val="0"/>
          <w:bCs/>
          <w:i/>
          <w:iCs/>
          <w:color w:val="223D74" w:themeColor="text2"/>
          <w:sz w:val="20"/>
          <w:szCs w:val="20"/>
        </w:rPr>
        <w:t xml:space="preserve"> work coach</w:t>
      </w:r>
      <w:r w:rsidR="000D7ACC">
        <w:rPr>
          <w:b w:val="0"/>
          <w:bCs/>
          <w:i/>
          <w:iCs/>
          <w:color w:val="223D74" w:themeColor="text2"/>
          <w:sz w:val="20"/>
          <w:szCs w:val="20"/>
        </w:rPr>
        <w:t>es</w:t>
      </w:r>
      <w:r w:rsidR="00CC5005" w:rsidRPr="00CC5005">
        <w:rPr>
          <w:b w:val="0"/>
          <w:bCs/>
          <w:i/>
          <w:iCs/>
          <w:color w:val="223D74" w:themeColor="text2"/>
          <w:sz w:val="20"/>
          <w:szCs w:val="20"/>
        </w:rPr>
        <w:t xml:space="preserve">. </w:t>
      </w:r>
    </w:p>
    <w:p w14:paraId="01BF1328" w14:textId="4580E13E" w:rsidR="00C3160B" w:rsidRDefault="00057132" w:rsidP="00D37E2C">
      <w:pPr>
        <w:pStyle w:val="SubHeading"/>
        <w:rPr>
          <w:color w:val="223D74" w:themeColor="text2"/>
        </w:rPr>
      </w:pPr>
      <w:r>
        <w:rPr>
          <w:color w:val="223D74" w:themeColor="text2"/>
        </w:rPr>
        <w:t xml:space="preserve">       </w:t>
      </w:r>
    </w:p>
    <w:p w14:paraId="54257DB7" w14:textId="57303F6E" w:rsidR="002720AB" w:rsidRDefault="00C3160B" w:rsidP="00D37E2C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CD1782D" wp14:editId="40064FC1">
                <wp:simplePos x="0" y="0"/>
                <wp:positionH relativeFrom="column">
                  <wp:posOffset>2791838</wp:posOffset>
                </wp:positionH>
                <wp:positionV relativeFrom="paragraph">
                  <wp:posOffset>155602</wp:posOffset>
                </wp:positionV>
                <wp:extent cx="3876135" cy="3810"/>
                <wp:effectExtent l="0" t="0" r="29210" b="3429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6135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5795C0A" id="Straight Connector 30" o:spid="_x0000_s1026" style="position:absolute;flip: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85pt,12.25pt" to="525.0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" strokecolor="#223d74 [3204]" strokeweight=".5pt">
                <v:stroke joinstyle="miter"/>
              </v:line>
            </w:pict>
          </mc:Fallback>
        </mc:AlternateContent>
      </w:r>
      <w:r w:rsidR="00D37E2C">
        <w:rPr>
          <w:color w:val="223D74" w:themeColor="text2"/>
        </w:rPr>
        <w:t xml:space="preserve">I think I am </w:t>
      </w:r>
      <w:r w:rsidR="002720AB">
        <w:rPr>
          <w:color w:val="223D74" w:themeColor="text2"/>
        </w:rPr>
        <w:t xml:space="preserve"> </w:t>
      </w:r>
      <w:r w:rsidR="00222876">
        <w:rPr>
          <w:color w:val="223D74" w:themeColor="text2"/>
        </w:rPr>
        <w:t xml:space="preserve"> </w:t>
      </w:r>
    </w:p>
    <w:p w14:paraId="41E15C60" w14:textId="77777777" w:rsidR="00283345" w:rsidRDefault="00283345" w:rsidP="00C3160B">
      <w:pPr>
        <w:pStyle w:val="SubHeading"/>
        <w:rPr>
          <w:b w:val="0"/>
          <w:bCs/>
          <w:color w:val="223D74" w:themeColor="text2"/>
          <w:sz w:val="20"/>
          <w:szCs w:val="20"/>
        </w:rPr>
      </w:pPr>
    </w:p>
    <w:p w14:paraId="7D63298D" w14:textId="77777777" w:rsidR="00283345" w:rsidRDefault="00283345" w:rsidP="00C3160B">
      <w:pPr>
        <w:pStyle w:val="SubHeading"/>
        <w:rPr>
          <w:b w:val="0"/>
          <w:bCs/>
          <w:color w:val="223D74" w:themeColor="text2"/>
          <w:sz w:val="20"/>
          <w:szCs w:val="20"/>
        </w:rPr>
      </w:pPr>
    </w:p>
    <w:p w14:paraId="07DF5DED" w14:textId="5A0B4501" w:rsidR="0095755A" w:rsidRDefault="0095755A" w:rsidP="00283345">
      <w:pPr>
        <w:pStyle w:val="SubHeading"/>
        <w:ind w:left="720" w:firstLine="720"/>
        <w:rPr>
          <w:b w:val="0"/>
          <w:bCs/>
          <w:color w:val="223D74" w:themeColor="text2"/>
          <w:sz w:val="20"/>
          <w:szCs w:val="20"/>
        </w:rPr>
      </w:pPr>
      <w:r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62B72143" wp14:editId="4D2E7355">
                <wp:simplePos x="0" y="0"/>
                <wp:positionH relativeFrom="margin">
                  <wp:align>right</wp:align>
                </wp:positionH>
                <wp:positionV relativeFrom="paragraph">
                  <wp:posOffset>273996</wp:posOffset>
                </wp:positionV>
                <wp:extent cx="6623685" cy="505460"/>
                <wp:effectExtent l="0" t="0" r="2476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05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D304D" w14:textId="3C619FA8" w:rsidR="0095755A" w:rsidRPr="0061284D" w:rsidRDefault="0095755A" w:rsidP="0095755A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I think this because…</w:t>
                            </w:r>
                            <w:r w:rsidR="0061284D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284D">
                              <w:rPr>
                                <w:b/>
                                <w:bCs/>
                                <w:i/>
                                <w:iCs/>
                                <w:color w:val="223D74" w:themeColor="text2"/>
                                <w:sz w:val="20"/>
                                <w:szCs w:val="20"/>
                              </w:rPr>
                              <w:t>(</w:t>
                            </w:r>
                            <w:r w:rsidR="00BF5CC4">
                              <w:rPr>
                                <w:b/>
                                <w:bCs/>
                                <w:i/>
                                <w:iCs/>
                                <w:color w:val="223D74" w:themeColor="text2"/>
                                <w:sz w:val="20"/>
                                <w:szCs w:val="20"/>
                              </w:rPr>
                              <w:t>what is your experience of using them)</w:t>
                            </w:r>
                          </w:p>
                          <w:p w14:paraId="3C3DBA24" w14:textId="1DB4DDC3" w:rsidR="0095755A" w:rsidRDefault="00957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721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35pt;margin-top:21.55pt;width:521.55pt;height:39.8pt;z-index:251658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" strokecolor="#223d74 [3215]">
                <v:textbox>
                  <w:txbxContent>
                    <w:p w14:paraId="108D304D" w14:textId="3C619FA8" w:rsidR="0095755A" w:rsidRPr="0061284D" w:rsidRDefault="0095755A" w:rsidP="0095755A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i/>
                          <w:iCs/>
                          <w:color w:val="223D74" w:themeColor="text2"/>
                          <w:sz w:val="20"/>
                          <w:szCs w:val="20"/>
                        </w:rPr>
                      </w:pP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I think this because…</w:t>
                      </w:r>
                      <w:r w:rsidR="0061284D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 xml:space="preserve"> </w:t>
                      </w:r>
                      <w:r w:rsidR="0061284D">
                        <w:rPr>
                          <w:b/>
                          <w:bCs/>
                          <w:i/>
                          <w:iCs/>
                          <w:color w:val="223D74" w:themeColor="text2"/>
                          <w:sz w:val="20"/>
                          <w:szCs w:val="20"/>
                        </w:rPr>
                        <w:t>(</w:t>
                      </w:r>
                      <w:r w:rsidR="00BF5CC4">
                        <w:rPr>
                          <w:b/>
                          <w:bCs/>
                          <w:i/>
                          <w:iCs/>
                          <w:color w:val="223D74" w:themeColor="text2"/>
                          <w:sz w:val="20"/>
                          <w:szCs w:val="20"/>
                        </w:rPr>
                        <w:t>what is your experience of using them)</w:t>
                      </w:r>
                    </w:p>
                    <w:p w14:paraId="3C3DBA24" w14:textId="1DB4DDC3" w:rsidR="0095755A" w:rsidRDefault="0095755A"/>
                  </w:txbxContent>
                </v:textbox>
                <w10:wrap type="square" anchorx="margin"/>
              </v:shape>
            </w:pict>
          </mc:Fallback>
        </mc:AlternateContent>
      </w:r>
      <w:r w:rsidR="00D37E2C"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1CE5588F" w14:textId="77777777" w:rsidR="0095755A" w:rsidRDefault="0095755A" w:rsidP="00C3160B">
      <w:pPr>
        <w:pStyle w:val="SubHeading"/>
        <w:rPr>
          <w:b w:val="0"/>
          <w:bCs/>
          <w:color w:val="223D74" w:themeColor="text2"/>
          <w:sz w:val="20"/>
          <w:szCs w:val="20"/>
        </w:rPr>
      </w:pPr>
    </w:p>
    <w:p w14:paraId="529C19C9" w14:textId="77777777" w:rsidR="00C3628A" w:rsidRDefault="00C3628A" w:rsidP="00C3160B">
      <w:pPr>
        <w:pStyle w:val="SubHeading"/>
        <w:rPr>
          <w:b w:val="0"/>
          <w:bCs/>
          <w:color w:val="223D74" w:themeColor="text2"/>
          <w:sz w:val="20"/>
          <w:szCs w:val="20"/>
        </w:rPr>
      </w:pPr>
    </w:p>
    <w:p w14:paraId="77DB610F" w14:textId="77777777" w:rsidR="00C3628A" w:rsidRPr="00C3160B" w:rsidRDefault="00C3628A" w:rsidP="00C3160B">
      <w:pPr>
        <w:pStyle w:val="SubHeading"/>
        <w:rPr>
          <w:b w:val="0"/>
          <w:bCs/>
          <w:color w:val="223D74" w:themeColor="text2"/>
          <w:sz w:val="20"/>
          <w:szCs w:val="20"/>
        </w:rPr>
      </w:pPr>
    </w:p>
    <w:p w14:paraId="1ADE31F3" w14:textId="63A93554" w:rsidR="00210DAF" w:rsidRDefault="00210DAF" w:rsidP="00FC1EB0">
      <w:pPr>
        <w:pStyle w:val="SubHeading"/>
      </w:pPr>
      <w:r>
        <w:t xml:space="preserve">How confident are you with </w:t>
      </w:r>
      <w:r w:rsidR="00D61B6B">
        <w:t xml:space="preserve">using </w:t>
      </w:r>
      <w:r>
        <w:t>your speaking skills?</w:t>
      </w:r>
    </w:p>
    <w:p w14:paraId="008104B1" w14:textId="49F0967A" w:rsidR="006366E3" w:rsidRDefault="00FC1EB0" w:rsidP="00FC1EB0">
      <w:pPr>
        <w:pStyle w:val="SubHeading"/>
        <w:ind w:left="720"/>
        <w:jc w:val="both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7498B58B" wp14:editId="6B6F1DD7">
            <wp:simplePos x="0" y="0"/>
            <wp:positionH relativeFrom="margin">
              <wp:posOffset>19685</wp:posOffset>
            </wp:positionH>
            <wp:positionV relativeFrom="paragraph">
              <wp:posOffset>138125</wp:posOffset>
            </wp:positionV>
            <wp:extent cx="1004570" cy="1004570"/>
            <wp:effectExtent l="0" t="0" r="5080" b="5080"/>
            <wp:wrapTight wrapText="bothSides">
              <wp:wrapPolygon edited="0">
                <wp:start x="6963" y="0"/>
                <wp:lineTo x="4096" y="1229"/>
                <wp:lineTo x="0" y="5325"/>
                <wp:lineTo x="0" y="15565"/>
                <wp:lineTo x="3686" y="19661"/>
                <wp:lineTo x="6554" y="21300"/>
                <wp:lineTo x="6963" y="21300"/>
                <wp:lineTo x="14336" y="21300"/>
                <wp:lineTo x="14746" y="21300"/>
                <wp:lineTo x="17613" y="19661"/>
                <wp:lineTo x="21300" y="15565"/>
                <wp:lineTo x="21300" y="5325"/>
                <wp:lineTo x="17204" y="1229"/>
                <wp:lineTo x="14336" y="0"/>
                <wp:lineTo x="6963" y="0"/>
              </wp:wrapPolygon>
            </wp:wrapTight>
            <wp:docPr id="10" name="Picture 10" descr="A red circle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red circle with white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EB0">
        <w:rPr>
          <w:b w:val="0"/>
          <w:bCs/>
          <w:i/>
          <w:iCs/>
          <w:color w:val="223D74" w:themeColor="text2"/>
          <w:sz w:val="20"/>
          <w:szCs w:val="20"/>
        </w:rPr>
        <w:t>This skill is all about how to communicate effectively with others, being mindful of wh</w:t>
      </w:r>
      <w:r w:rsidR="00451F6B">
        <w:rPr>
          <w:b w:val="0"/>
          <w:bCs/>
          <w:i/>
          <w:iCs/>
          <w:color w:val="223D74" w:themeColor="text2"/>
          <w:sz w:val="20"/>
          <w:szCs w:val="20"/>
        </w:rPr>
        <w:t>o</w:t>
      </w:r>
      <w:r w:rsidRPr="00FC1EB0">
        <w:rPr>
          <w:b w:val="0"/>
          <w:bCs/>
          <w:i/>
          <w:iCs/>
          <w:color w:val="223D74" w:themeColor="text2"/>
          <w:sz w:val="20"/>
          <w:szCs w:val="20"/>
        </w:rPr>
        <w:t xml:space="preserve"> </w:t>
      </w:r>
      <w:r w:rsidR="003D4902">
        <w:rPr>
          <w:b w:val="0"/>
          <w:bCs/>
          <w:i/>
          <w:iCs/>
          <w:color w:val="223D74" w:themeColor="text2"/>
          <w:sz w:val="20"/>
          <w:szCs w:val="20"/>
        </w:rPr>
        <w:t>you</w:t>
      </w:r>
      <w:r w:rsidRPr="00FC1EB0">
        <w:rPr>
          <w:b w:val="0"/>
          <w:bCs/>
          <w:i/>
          <w:iCs/>
          <w:color w:val="223D74" w:themeColor="text2"/>
          <w:sz w:val="20"/>
          <w:szCs w:val="20"/>
        </w:rPr>
        <w:t xml:space="preserve"> are talking to</w:t>
      </w:r>
      <w:r w:rsidR="00451F6B">
        <w:rPr>
          <w:b w:val="0"/>
          <w:bCs/>
          <w:i/>
          <w:iCs/>
          <w:color w:val="223D74" w:themeColor="text2"/>
          <w:sz w:val="20"/>
          <w:szCs w:val="20"/>
        </w:rPr>
        <w:t xml:space="preserve">, and in what setting. </w:t>
      </w:r>
    </w:p>
    <w:p w14:paraId="592EEB0D" w14:textId="494554DF" w:rsidR="00210DAF" w:rsidRDefault="00894058" w:rsidP="00210DAF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w:drawing>
          <wp:anchor distT="0" distB="0" distL="114300" distR="114300" simplePos="0" relativeHeight="251658280" behindDoc="0" locked="0" layoutInCell="1" allowOverlap="1" wp14:anchorId="023E7B33" wp14:editId="7208A2A6">
            <wp:simplePos x="0" y="0"/>
            <wp:positionH relativeFrom="column">
              <wp:posOffset>1108710</wp:posOffset>
            </wp:positionH>
            <wp:positionV relativeFrom="paragraph">
              <wp:posOffset>19050</wp:posOffset>
            </wp:positionV>
            <wp:extent cx="777875" cy="777875"/>
            <wp:effectExtent l="0" t="0" r="0" b="0"/>
            <wp:wrapThrough wrapText="bothSides">
              <wp:wrapPolygon edited="0">
                <wp:start x="8464" y="529"/>
                <wp:lineTo x="3703" y="10051"/>
                <wp:lineTo x="1587" y="15340"/>
                <wp:lineTo x="2116" y="16398"/>
                <wp:lineTo x="6877" y="18514"/>
                <wp:lineTo x="6877" y="20630"/>
                <wp:lineTo x="16927" y="20630"/>
                <wp:lineTo x="17456" y="17456"/>
                <wp:lineTo x="13753" y="11109"/>
                <wp:lineTo x="17456" y="10051"/>
                <wp:lineTo x="20101" y="6877"/>
                <wp:lineTo x="19572" y="529"/>
                <wp:lineTo x="8464" y="529"/>
              </wp:wrapPolygon>
            </wp:wrapThrough>
            <wp:docPr id="11" name="Graphic 11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AF">
        <w:rPr>
          <w:color w:val="223D74" w:themeColor="text2"/>
        </w:rPr>
        <w:tab/>
        <w:t xml:space="preserve">   </w:t>
      </w:r>
    </w:p>
    <w:p w14:paraId="77FC3F44" w14:textId="4B425F0D" w:rsidR="00210DAF" w:rsidRDefault="002720AB" w:rsidP="00210DAF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6CF833F" wp14:editId="5054B928">
                <wp:simplePos x="0" y="0"/>
                <wp:positionH relativeFrom="column">
                  <wp:posOffset>2752928</wp:posOffset>
                </wp:positionH>
                <wp:positionV relativeFrom="paragraph">
                  <wp:posOffset>169180</wp:posOffset>
                </wp:positionV>
                <wp:extent cx="391504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5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62DA759" id="Straight Connector 31" o:spid="_x0000_s1026" style="position:absolute;flip: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5pt,13.3pt" to="5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" strokecolor="#223d74 [3204]" strokeweight=".5pt">
                <v:stroke joinstyle="miter"/>
              </v:line>
            </w:pict>
          </mc:Fallback>
        </mc:AlternateContent>
      </w:r>
      <w:r w:rsidR="00210DAF">
        <w:rPr>
          <w:color w:val="223D74" w:themeColor="text2"/>
        </w:rPr>
        <w:t xml:space="preserve">I think I am </w:t>
      </w:r>
    </w:p>
    <w:p w14:paraId="54DBD39B" w14:textId="77777777" w:rsidR="00894058" w:rsidRDefault="00894058" w:rsidP="00210DAF">
      <w:pPr>
        <w:pStyle w:val="SubHeading"/>
        <w:rPr>
          <w:color w:val="223D74" w:themeColor="text2"/>
        </w:rPr>
      </w:pPr>
    </w:p>
    <w:p w14:paraId="5501D90A" w14:textId="77777777" w:rsidR="00894058" w:rsidRDefault="00894058" w:rsidP="00210DAF">
      <w:pPr>
        <w:pStyle w:val="SubHeading"/>
        <w:rPr>
          <w:color w:val="223D74" w:themeColor="text2"/>
        </w:rPr>
      </w:pPr>
    </w:p>
    <w:p w14:paraId="529D04A7" w14:textId="4C9A42CF" w:rsidR="00210DAF" w:rsidRPr="007D373D" w:rsidRDefault="007D373D" w:rsidP="00FC1EB0">
      <w:pPr>
        <w:pStyle w:val="SubHeading"/>
        <w:ind w:left="720" w:firstLine="720"/>
        <w:rPr>
          <w:b w:val="0"/>
          <w:bCs/>
          <w:color w:val="223D74" w:themeColor="text2"/>
          <w:sz w:val="20"/>
          <w:szCs w:val="20"/>
        </w:rPr>
      </w:pPr>
      <w:r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0A9CACD4" wp14:editId="5D50214D">
                <wp:simplePos x="0" y="0"/>
                <wp:positionH relativeFrom="margin">
                  <wp:align>right</wp:align>
                </wp:positionH>
                <wp:positionV relativeFrom="paragraph">
                  <wp:posOffset>289060</wp:posOffset>
                </wp:positionV>
                <wp:extent cx="6623685" cy="563880"/>
                <wp:effectExtent l="0" t="0" r="24765" b="2667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7814C" w14:textId="77777777" w:rsidR="007D373D" w:rsidRPr="0095755A" w:rsidRDefault="007D373D" w:rsidP="007D373D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I think this because…</w:t>
                            </w:r>
                          </w:p>
                          <w:p w14:paraId="30A7FEBA" w14:textId="77777777" w:rsidR="007D373D" w:rsidRDefault="007D373D" w:rsidP="007D37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ACD4" id="_x0000_s1027" type="#_x0000_t202" style="position:absolute;left:0;text-align:left;margin-left:470.35pt;margin-top:22.75pt;width:521.55pt;height:44.4pt;z-index:25165825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" strokecolor="#223d74 [3215]">
                <v:textbox>
                  <w:txbxContent>
                    <w:p w14:paraId="1177814C" w14:textId="77777777" w:rsidR="007D373D" w:rsidRPr="0095755A" w:rsidRDefault="007D373D" w:rsidP="007D373D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I think this because…</w:t>
                      </w:r>
                    </w:p>
                    <w:p w14:paraId="30A7FEBA" w14:textId="77777777" w:rsidR="007D373D" w:rsidRDefault="007D373D" w:rsidP="007D373D"/>
                  </w:txbxContent>
                </v:textbox>
                <w10:wrap type="square" anchorx="margin"/>
              </v:shape>
            </w:pict>
          </mc:Fallback>
        </mc:AlternateContent>
      </w:r>
      <w:r w:rsidR="00210DAF"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11ECC707" w14:textId="77777777" w:rsidR="007467FD" w:rsidRDefault="007467FD" w:rsidP="00210DAF">
      <w:pPr>
        <w:pStyle w:val="SubHeading"/>
      </w:pPr>
    </w:p>
    <w:p w14:paraId="23C925B6" w14:textId="77777777" w:rsidR="00C3628A" w:rsidRDefault="00C3628A" w:rsidP="00210DAF">
      <w:pPr>
        <w:pStyle w:val="SubHeading"/>
      </w:pPr>
    </w:p>
    <w:p w14:paraId="1D456ABA" w14:textId="77777777" w:rsidR="00C3628A" w:rsidRDefault="00C3628A" w:rsidP="00210DAF">
      <w:pPr>
        <w:pStyle w:val="SubHeading"/>
      </w:pPr>
    </w:p>
    <w:p w14:paraId="0F48BC1B" w14:textId="28D94278" w:rsidR="00C41B90" w:rsidRDefault="00C41B90" w:rsidP="00FB4314">
      <w:pPr>
        <w:pStyle w:val="SubHeading"/>
      </w:pPr>
      <w:r>
        <w:t xml:space="preserve">How confident are you with </w:t>
      </w:r>
      <w:r w:rsidR="00D61B6B">
        <w:t xml:space="preserve">using </w:t>
      </w:r>
      <w:r>
        <w:t xml:space="preserve">your </w:t>
      </w:r>
      <w:r w:rsidR="00FB403D">
        <w:t>problem-solving</w:t>
      </w:r>
      <w:r>
        <w:t xml:space="preserve"> skills?</w:t>
      </w:r>
    </w:p>
    <w:p w14:paraId="6B2D7DAA" w14:textId="5CBB6593" w:rsidR="00E8334C" w:rsidRPr="00E8334C" w:rsidRDefault="00FB4314" w:rsidP="00E8334C">
      <w:pPr>
        <w:pStyle w:val="SubHeading"/>
        <w:ind w:left="720"/>
        <w:jc w:val="both"/>
        <w:rPr>
          <w:b w:val="0"/>
          <w:bCs/>
          <w:i/>
          <w:iCs/>
          <w:color w:val="223D74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7CAA4A0" wp14:editId="44B79137">
            <wp:simplePos x="0" y="0"/>
            <wp:positionH relativeFrom="margin">
              <wp:posOffset>0</wp:posOffset>
            </wp:positionH>
            <wp:positionV relativeFrom="paragraph">
              <wp:posOffset>98755</wp:posOffset>
            </wp:positionV>
            <wp:extent cx="1059180" cy="1057910"/>
            <wp:effectExtent l="0" t="0" r="7620" b="8890"/>
            <wp:wrapTight wrapText="bothSides">
              <wp:wrapPolygon edited="0">
                <wp:start x="6993" y="0"/>
                <wp:lineTo x="4273" y="1167"/>
                <wp:lineTo x="0" y="5056"/>
                <wp:lineTo x="0" y="14780"/>
                <wp:lineTo x="2331" y="18670"/>
                <wp:lineTo x="2331" y="19059"/>
                <wp:lineTo x="6604" y="21393"/>
                <wp:lineTo x="6993" y="21393"/>
                <wp:lineTo x="14374" y="21393"/>
                <wp:lineTo x="15151" y="21393"/>
                <wp:lineTo x="19036" y="18670"/>
                <wp:lineTo x="21367" y="14780"/>
                <wp:lineTo x="21367" y="5056"/>
                <wp:lineTo x="17094" y="1167"/>
                <wp:lineTo x="14374" y="0"/>
                <wp:lineTo x="6993" y="0"/>
              </wp:wrapPolygon>
            </wp:wrapTight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4C" w:rsidRPr="00E8334C">
        <w:rPr>
          <w:b w:val="0"/>
          <w:bCs/>
          <w:i/>
          <w:iCs/>
          <w:color w:val="223D74" w:themeColor="text2"/>
          <w:sz w:val="20"/>
          <w:szCs w:val="20"/>
        </w:rPr>
        <w:t xml:space="preserve">This skill focuses on how to solve problems, recognising that </w:t>
      </w:r>
      <w:r w:rsidR="004C3235">
        <w:rPr>
          <w:b w:val="0"/>
          <w:bCs/>
          <w:i/>
          <w:iCs/>
          <w:color w:val="223D74" w:themeColor="text2"/>
          <w:sz w:val="20"/>
          <w:szCs w:val="20"/>
        </w:rPr>
        <w:t xml:space="preserve">there </w:t>
      </w:r>
      <w:r w:rsidR="00E8334C" w:rsidRPr="00E8334C">
        <w:rPr>
          <w:b w:val="0"/>
          <w:bCs/>
          <w:i/>
          <w:iCs/>
          <w:color w:val="223D74" w:themeColor="text2"/>
          <w:sz w:val="20"/>
          <w:szCs w:val="20"/>
        </w:rPr>
        <w:t xml:space="preserve">are transferable tools that </w:t>
      </w:r>
      <w:r w:rsidR="004C3235">
        <w:rPr>
          <w:b w:val="0"/>
          <w:bCs/>
          <w:i/>
          <w:iCs/>
          <w:color w:val="223D74" w:themeColor="text2"/>
          <w:sz w:val="20"/>
          <w:szCs w:val="20"/>
        </w:rPr>
        <w:t xml:space="preserve">you </w:t>
      </w:r>
      <w:r w:rsidR="00E8334C" w:rsidRPr="00E8334C">
        <w:rPr>
          <w:b w:val="0"/>
          <w:bCs/>
          <w:i/>
          <w:iCs/>
          <w:color w:val="223D74" w:themeColor="text2"/>
          <w:sz w:val="20"/>
          <w:szCs w:val="20"/>
        </w:rPr>
        <w:t>can develop and use.</w:t>
      </w:r>
      <w:r w:rsidR="00D65FFB">
        <w:rPr>
          <w:b w:val="0"/>
          <w:bCs/>
          <w:i/>
          <w:iCs/>
          <w:color w:val="223D74" w:themeColor="text2"/>
          <w:sz w:val="20"/>
          <w:szCs w:val="20"/>
        </w:rPr>
        <w:t xml:space="preserve"> </w:t>
      </w:r>
      <w:r w:rsidR="00E43C32">
        <w:rPr>
          <w:b w:val="0"/>
          <w:bCs/>
          <w:i/>
          <w:iCs/>
          <w:color w:val="223D74" w:themeColor="text2"/>
          <w:sz w:val="20"/>
          <w:szCs w:val="20"/>
        </w:rPr>
        <w:t>This might look like</w:t>
      </w:r>
      <w:r w:rsidR="00D65FFB">
        <w:rPr>
          <w:b w:val="0"/>
          <w:bCs/>
          <w:i/>
          <w:iCs/>
          <w:color w:val="223D74" w:themeColor="text2"/>
          <w:sz w:val="20"/>
          <w:szCs w:val="20"/>
        </w:rPr>
        <w:t xml:space="preserve"> completing tasks, exploring problems </w:t>
      </w:r>
      <w:r w:rsidR="00E43C32">
        <w:rPr>
          <w:b w:val="0"/>
          <w:bCs/>
          <w:i/>
          <w:iCs/>
          <w:color w:val="223D74" w:themeColor="text2"/>
          <w:sz w:val="20"/>
          <w:szCs w:val="20"/>
        </w:rPr>
        <w:t>and creating plans.</w:t>
      </w:r>
    </w:p>
    <w:p w14:paraId="74651639" w14:textId="5603629A" w:rsidR="00C41B90" w:rsidRDefault="00C41B90" w:rsidP="00C41B90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w:drawing>
          <wp:anchor distT="0" distB="0" distL="114300" distR="114300" simplePos="0" relativeHeight="251658281" behindDoc="0" locked="0" layoutInCell="1" allowOverlap="1" wp14:anchorId="52212BED" wp14:editId="1D993662">
            <wp:simplePos x="0" y="0"/>
            <wp:positionH relativeFrom="column">
              <wp:posOffset>1206635</wp:posOffset>
            </wp:positionH>
            <wp:positionV relativeFrom="paragraph">
              <wp:posOffset>10160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14" name="Graphic 14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3D74" w:themeColor="text2"/>
        </w:rPr>
        <w:tab/>
        <w:t xml:space="preserve">   </w:t>
      </w:r>
    </w:p>
    <w:p w14:paraId="65126E4F" w14:textId="4EE42B57" w:rsidR="00C41B90" w:rsidRDefault="002720AB" w:rsidP="00C41B90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CA7DADB" wp14:editId="19C80C65">
                <wp:simplePos x="0" y="0"/>
                <wp:positionH relativeFrom="column">
                  <wp:posOffset>2959380</wp:posOffset>
                </wp:positionH>
                <wp:positionV relativeFrom="paragraph">
                  <wp:posOffset>164521</wp:posOffset>
                </wp:positionV>
                <wp:extent cx="3750249" cy="4406"/>
                <wp:effectExtent l="0" t="0" r="22225" b="3429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0249" cy="44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EC8C86" id="Straight Connector 32" o:spid="_x0000_s1026" style="position:absolute;flip: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12.95pt" to="528.3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" strokecolor="#223d74 [3204]" strokeweight=".5pt">
                <v:stroke joinstyle="miter"/>
              </v:line>
            </w:pict>
          </mc:Fallback>
        </mc:AlternateContent>
      </w:r>
      <w:r w:rsidR="00C41B90">
        <w:rPr>
          <w:color w:val="223D74" w:themeColor="text2"/>
        </w:rPr>
        <w:t xml:space="preserve">I think I am </w:t>
      </w:r>
    </w:p>
    <w:p w14:paraId="0F1EB23B" w14:textId="04913D39" w:rsidR="00C41B90" w:rsidRDefault="00C41B90" w:rsidP="00C41B90">
      <w:pPr>
        <w:pStyle w:val="SubHeading"/>
        <w:rPr>
          <w:color w:val="223D74" w:themeColor="text2"/>
        </w:rPr>
      </w:pPr>
    </w:p>
    <w:p w14:paraId="49C640D3" w14:textId="77777777" w:rsidR="000E175E" w:rsidRDefault="00FB403D" w:rsidP="00C41B90">
      <w:pPr>
        <w:pStyle w:val="SubHeading"/>
        <w:rPr>
          <w:color w:val="223D74" w:themeColor="text2"/>
        </w:rPr>
      </w:pPr>
      <w:r>
        <w:rPr>
          <w:color w:val="223D74" w:themeColor="text2"/>
        </w:rPr>
        <w:t xml:space="preserve"> </w:t>
      </w:r>
    </w:p>
    <w:p w14:paraId="7BB7B82A" w14:textId="7C4763A7" w:rsidR="00C41B90" w:rsidRPr="00BF3D99" w:rsidRDefault="007D373D" w:rsidP="00FB4314">
      <w:pPr>
        <w:pStyle w:val="SubHeading"/>
        <w:ind w:left="720" w:firstLine="720"/>
        <w:rPr>
          <w:b w:val="0"/>
          <w:bCs/>
          <w:color w:val="223D74" w:themeColor="text2"/>
          <w:sz w:val="20"/>
          <w:szCs w:val="20"/>
        </w:rPr>
      </w:pPr>
      <w:r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01FC3401" wp14:editId="2A903A69">
                <wp:simplePos x="0" y="0"/>
                <wp:positionH relativeFrom="margin">
                  <wp:align>right</wp:align>
                </wp:positionH>
                <wp:positionV relativeFrom="paragraph">
                  <wp:posOffset>285236</wp:posOffset>
                </wp:positionV>
                <wp:extent cx="6623685" cy="534670"/>
                <wp:effectExtent l="0" t="0" r="24765" b="1778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35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282CA" w14:textId="77777777" w:rsidR="007D373D" w:rsidRPr="0095755A" w:rsidRDefault="007D373D" w:rsidP="007D373D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I think this because…</w:t>
                            </w:r>
                          </w:p>
                          <w:p w14:paraId="4C706BCE" w14:textId="77777777" w:rsidR="007D373D" w:rsidRDefault="007D373D" w:rsidP="007D37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3401" id="_x0000_s1028" type="#_x0000_t202" style="position:absolute;left:0;text-align:left;margin-left:470.35pt;margin-top:22.45pt;width:521.55pt;height:42.1pt;z-index:25165825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" strokecolor="#223d74 [3215]">
                <v:textbox>
                  <w:txbxContent>
                    <w:p w14:paraId="645282CA" w14:textId="77777777" w:rsidR="007D373D" w:rsidRPr="0095755A" w:rsidRDefault="007D373D" w:rsidP="007D373D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I think this because…</w:t>
                      </w:r>
                    </w:p>
                    <w:p w14:paraId="4C706BCE" w14:textId="77777777" w:rsidR="007D373D" w:rsidRDefault="007D373D" w:rsidP="007D373D"/>
                  </w:txbxContent>
                </v:textbox>
                <w10:wrap type="square" anchorx="margin"/>
              </v:shape>
            </w:pict>
          </mc:Fallback>
        </mc:AlternateContent>
      </w:r>
      <w:r w:rsidR="000E175E">
        <w:rPr>
          <w:color w:val="223D74" w:themeColor="text2"/>
        </w:rPr>
        <w:t xml:space="preserve"> </w:t>
      </w:r>
      <w:r w:rsidR="00FB403D">
        <w:rPr>
          <w:color w:val="223D74" w:themeColor="text2"/>
        </w:rPr>
        <w:t xml:space="preserve"> </w:t>
      </w:r>
      <w:r w:rsidR="00C41B90"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4D86E8D0" w14:textId="57B2AA98" w:rsidR="007467FD" w:rsidRDefault="007467FD" w:rsidP="00210DAF">
      <w:pPr>
        <w:pStyle w:val="SubHeading"/>
        <w:rPr>
          <w:b w:val="0"/>
          <w:bCs/>
        </w:rPr>
      </w:pPr>
    </w:p>
    <w:p w14:paraId="4FBB8216" w14:textId="77777777" w:rsidR="00C3628A" w:rsidRDefault="00C3628A" w:rsidP="000E175E">
      <w:pPr>
        <w:pStyle w:val="SubHeading"/>
        <w:ind w:left="720"/>
        <w:rPr>
          <w:b w:val="0"/>
          <w:bCs/>
        </w:rPr>
      </w:pPr>
    </w:p>
    <w:p w14:paraId="795CD8A0" w14:textId="77777777" w:rsidR="00C3628A" w:rsidRDefault="00C3628A" w:rsidP="000E175E">
      <w:pPr>
        <w:pStyle w:val="SubHeading"/>
        <w:ind w:left="720"/>
        <w:rPr>
          <w:b w:val="0"/>
          <w:bCs/>
        </w:rPr>
      </w:pPr>
    </w:p>
    <w:p w14:paraId="6EDCF679" w14:textId="77777777" w:rsidR="00C3628A" w:rsidRDefault="00C3628A" w:rsidP="000E175E">
      <w:pPr>
        <w:pStyle w:val="SubHeading"/>
        <w:ind w:left="720"/>
        <w:rPr>
          <w:b w:val="0"/>
          <w:bCs/>
        </w:rPr>
      </w:pPr>
    </w:p>
    <w:p w14:paraId="4739A84D" w14:textId="77777777" w:rsidR="00C3628A" w:rsidRDefault="00C3628A" w:rsidP="000E175E">
      <w:pPr>
        <w:pStyle w:val="SubHeading"/>
        <w:ind w:left="720"/>
        <w:rPr>
          <w:b w:val="0"/>
          <w:bCs/>
        </w:rPr>
      </w:pPr>
    </w:p>
    <w:p w14:paraId="1762BC15" w14:textId="6BC09452" w:rsidR="000E175E" w:rsidRDefault="000E175E" w:rsidP="00C3628A">
      <w:pPr>
        <w:pStyle w:val="SubHeading"/>
      </w:pPr>
      <w:r>
        <w:t xml:space="preserve">How confident are you with </w:t>
      </w:r>
      <w:r w:rsidR="00D61B6B">
        <w:t xml:space="preserve">using </w:t>
      </w:r>
      <w:r>
        <w:t xml:space="preserve">your </w:t>
      </w:r>
      <w:r w:rsidR="00A72B07">
        <w:t>creativity</w:t>
      </w:r>
      <w:r>
        <w:t>?</w:t>
      </w:r>
    </w:p>
    <w:p w14:paraId="1E089358" w14:textId="16058343" w:rsidR="00D77130" w:rsidRPr="00D77130" w:rsidRDefault="00C3628A" w:rsidP="00D77130">
      <w:pPr>
        <w:pStyle w:val="SubHeading"/>
        <w:ind w:left="720"/>
        <w:jc w:val="both"/>
        <w:rPr>
          <w:b w:val="0"/>
          <w:bCs/>
          <w:i/>
          <w:iCs/>
          <w:color w:val="223D74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01112722" wp14:editId="1E83A54C">
            <wp:simplePos x="0" y="0"/>
            <wp:positionH relativeFrom="margin">
              <wp:posOffset>0</wp:posOffset>
            </wp:positionH>
            <wp:positionV relativeFrom="paragraph">
              <wp:posOffset>136855</wp:posOffset>
            </wp:positionV>
            <wp:extent cx="1047750" cy="1045845"/>
            <wp:effectExtent l="0" t="0" r="0" b="1905"/>
            <wp:wrapTight wrapText="bothSides">
              <wp:wrapPolygon edited="0">
                <wp:start x="7069" y="0"/>
                <wp:lineTo x="4320" y="1180"/>
                <wp:lineTo x="0" y="5115"/>
                <wp:lineTo x="0" y="14951"/>
                <wp:lineTo x="2749" y="18885"/>
                <wp:lineTo x="2749" y="19279"/>
                <wp:lineTo x="6676" y="21246"/>
                <wp:lineTo x="7069" y="21246"/>
                <wp:lineTo x="14138" y="21246"/>
                <wp:lineTo x="14924" y="21246"/>
                <wp:lineTo x="18458" y="18885"/>
                <wp:lineTo x="21207" y="14951"/>
                <wp:lineTo x="21207" y="5115"/>
                <wp:lineTo x="16887" y="1180"/>
                <wp:lineTo x="14138" y="0"/>
                <wp:lineTo x="7069" y="0"/>
              </wp:wrapPolygon>
            </wp:wrapTight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474">
        <w:rPr>
          <w:b w:val="0"/>
          <w:bCs/>
          <w:i/>
          <w:iCs/>
          <w:color w:val="223D74" w:themeColor="text2"/>
          <w:sz w:val="20"/>
          <w:szCs w:val="20"/>
        </w:rPr>
        <w:t>This skill</w:t>
      </w:r>
      <w:r w:rsidR="00D77130" w:rsidRPr="00D77130">
        <w:rPr>
          <w:b w:val="0"/>
          <w:bCs/>
          <w:i/>
          <w:iCs/>
          <w:color w:val="223D74" w:themeColor="text2"/>
          <w:sz w:val="20"/>
          <w:szCs w:val="20"/>
        </w:rPr>
        <w:t xml:space="preserve"> is </w:t>
      </w:r>
      <w:r w:rsidR="00D77474">
        <w:rPr>
          <w:b w:val="0"/>
          <w:bCs/>
          <w:i/>
          <w:iCs/>
          <w:color w:val="223D74" w:themeColor="text2"/>
          <w:sz w:val="20"/>
          <w:szCs w:val="20"/>
        </w:rPr>
        <w:t xml:space="preserve">all </w:t>
      </w:r>
      <w:r w:rsidR="00D77130" w:rsidRPr="00D77130">
        <w:rPr>
          <w:b w:val="0"/>
          <w:bCs/>
          <w:i/>
          <w:iCs/>
          <w:color w:val="223D74" w:themeColor="text2"/>
          <w:sz w:val="20"/>
          <w:szCs w:val="20"/>
        </w:rPr>
        <w:t>about generating innovations or ideas which can then be honed through the problem-solving process.</w:t>
      </w:r>
      <w:r w:rsidR="00D31A12">
        <w:rPr>
          <w:b w:val="0"/>
          <w:bCs/>
          <w:i/>
          <w:iCs/>
          <w:color w:val="223D74" w:themeColor="text2"/>
          <w:sz w:val="20"/>
          <w:szCs w:val="20"/>
        </w:rPr>
        <w:t xml:space="preserve"> This might be generating ideas</w:t>
      </w:r>
      <w:r>
        <w:rPr>
          <w:b w:val="0"/>
          <w:bCs/>
          <w:i/>
          <w:iCs/>
          <w:color w:val="223D74" w:themeColor="text2"/>
          <w:sz w:val="20"/>
          <w:szCs w:val="20"/>
        </w:rPr>
        <w:t xml:space="preserve"> yourself or supporting others with their ideas.</w:t>
      </w:r>
    </w:p>
    <w:p w14:paraId="41D62A5A" w14:textId="32725075" w:rsidR="000E175E" w:rsidRDefault="000E175E" w:rsidP="000E175E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w:drawing>
          <wp:anchor distT="0" distB="0" distL="114300" distR="114300" simplePos="0" relativeHeight="251658282" behindDoc="0" locked="0" layoutInCell="1" allowOverlap="1" wp14:anchorId="6722F679" wp14:editId="5D6C2F9B">
            <wp:simplePos x="0" y="0"/>
            <wp:positionH relativeFrom="column">
              <wp:posOffset>1352550</wp:posOffset>
            </wp:positionH>
            <wp:positionV relativeFrom="paragraph">
              <wp:posOffset>10160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17" name="Graphic 17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3D74" w:themeColor="text2"/>
        </w:rPr>
        <w:tab/>
        <w:t xml:space="preserve">   </w:t>
      </w:r>
    </w:p>
    <w:p w14:paraId="5023856D" w14:textId="319D488E" w:rsidR="000E175E" w:rsidRDefault="002720AB" w:rsidP="000E175E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570A798" wp14:editId="1A6B44D2">
                <wp:simplePos x="0" y="0"/>
                <wp:positionH relativeFrom="column">
                  <wp:posOffset>2977934</wp:posOffset>
                </wp:positionH>
                <wp:positionV relativeFrom="paragraph">
                  <wp:posOffset>164135</wp:posOffset>
                </wp:positionV>
                <wp:extent cx="3750249" cy="4406"/>
                <wp:effectExtent l="0" t="0" r="22225" b="3429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0249" cy="44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DDD175E" id="Straight Connector 33" o:spid="_x0000_s1026" style="position:absolute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5pt,12.9pt" to="529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" strokecolor="#223d74 [3204]" strokeweight=".5pt">
                <v:stroke joinstyle="miter"/>
              </v:line>
            </w:pict>
          </mc:Fallback>
        </mc:AlternateContent>
      </w:r>
      <w:r w:rsidR="000E175E">
        <w:rPr>
          <w:color w:val="223D74" w:themeColor="text2"/>
        </w:rPr>
        <w:t xml:space="preserve">I think I am </w:t>
      </w:r>
      <w:r w:rsidR="00BA670F">
        <w:rPr>
          <w:color w:val="223D74" w:themeColor="text2"/>
        </w:rPr>
        <w:t xml:space="preserve">  </w:t>
      </w:r>
    </w:p>
    <w:p w14:paraId="7DC2926B" w14:textId="465F574A" w:rsidR="000E175E" w:rsidRDefault="000E175E" w:rsidP="000E175E">
      <w:pPr>
        <w:pStyle w:val="SubHeading"/>
        <w:rPr>
          <w:color w:val="223D74" w:themeColor="text2"/>
        </w:rPr>
      </w:pPr>
    </w:p>
    <w:p w14:paraId="59661F21" w14:textId="1B6566EE" w:rsidR="000E175E" w:rsidRDefault="000E175E" w:rsidP="000E175E">
      <w:pPr>
        <w:pStyle w:val="SubHeading"/>
        <w:rPr>
          <w:color w:val="223D74" w:themeColor="text2"/>
        </w:rPr>
      </w:pPr>
      <w:r>
        <w:rPr>
          <w:color w:val="223D74" w:themeColor="text2"/>
        </w:rPr>
        <w:t xml:space="preserve">     </w:t>
      </w:r>
    </w:p>
    <w:p w14:paraId="2C77FB53" w14:textId="69133ACF" w:rsidR="000E175E" w:rsidRPr="00BF3D99" w:rsidRDefault="007D373D" w:rsidP="000E175E">
      <w:pPr>
        <w:pStyle w:val="SubHeading"/>
        <w:rPr>
          <w:b w:val="0"/>
          <w:bCs/>
          <w:color w:val="223D74" w:themeColor="text2"/>
          <w:sz w:val="20"/>
          <w:szCs w:val="20"/>
        </w:rPr>
      </w:pPr>
      <w:r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FFD748F" wp14:editId="203BFB44">
                <wp:simplePos x="0" y="0"/>
                <wp:positionH relativeFrom="margin">
                  <wp:align>right</wp:align>
                </wp:positionH>
                <wp:positionV relativeFrom="paragraph">
                  <wp:posOffset>306070</wp:posOffset>
                </wp:positionV>
                <wp:extent cx="6623685" cy="534670"/>
                <wp:effectExtent l="0" t="0" r="24765" b="1778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7B5ED" w14:textId="77777777" w:rsidR="007D373D" w:rsidRPr="0095755A" w:rsidRDefault="007D373D" w:rsidP="007D373D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I think this because…</w:t>
                            </w:r>
                          </w:p>
                          <w:p w14:paraId="7CBB2441" w14:textId="77777777" w:rsidR="007D373D" w:rsidRDefault="007D373D" w:rsidP="007D37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748F" id="_x0000_s1029" type="#_x0000_t202" style="position:absolute;margin-left:470.35pt;margin-top:24.1pt;width:521.55pt;height:42.1pt;z-index:25165825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" strokecolor="#223d74 [3215]">
                <v:textbox>
                  <w:txbxContent>
                    <w:p w14:paraId="4367B5ED" w14:textId="77777777" w:rsidR="007D373D" w:rsidRPr="0095755A" w:rsidRDefault="007D373D" w:rsidP="007D373D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I think this because…</w:t>
                      </w:r>
                    </w:p>
                    <w:p w14:paraId="7CBB2441" w14:textId="77777777" w:rsidR="007D373D" w:rsidRDefault="007D373D" w:rsidP="007D373D"/>
                  </w:txbxContent>
                </v:textbox>
                <w10:wrap type="square" anchorx="margin"/>
              </v:shape>
            </w:pict>
          </mc:Fallback>
        </mc:AlternateContent>
      </w:r>
      <w:r w:rsidR="000E175E">
        <w:rPr>
          <w:color w:val="223D74" w:themeColor="text2"/>
        </w:rPr>
        <w:t xml:space="preserve">     </w:t>
      </w:r>
      <w:r w:rsidR="00C3628A">
        <w:rPr>
          <w:color w:val="223D74" w:themeColor="text2"/>
        </w:rPr>
        <w:tab/>
      </w:r>
      <w:r w:rsidR="00C3628A">
        <w:rPr>
          <w:color w:val="223D74" w:themeColor="text2"/>
        </w:rPr>
        <w:tab/>
      </w:r>
      <w:r w:rsidR="000E175E"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7F9D9AAF" w14:textId="77777777" w:rsidR="001A13F4" w:rsidRDefault="001A13F4" w:rsidP="007467FD">
      <w:pPr>
        <w:pStyle w:val="SubHeading"/>
      </w:pPr>
    </w:p>
    <w:p w14:paraId="6CE15922" w14:textId="77777777" w:rsidR="00C2299F" w:rsidRDefault="00C2299F" w:rsidP="007467FD">
      <w:pPr>
        <w:pStyle w:val="SubHeading"/>
      </w:pPr>
    </w:p>
    <w:p w14:paraId="0E19AAA9" w14:textId="77777777" w:rsidR="00C3628A" w:rsidRDefault="00C3628A" w:rsidP="007467FD">
      <w:pPr>
        <w:pStyle w:val="SubHeading"/>
      </w:pPr>
    </w:p>
    <w:p w14:paraId="2C587EE7" w14:textId="7D215EDF" w:rsidR="007467FD" w:rsidRDefault="007467FD" w:rsidP="007467FD">
      <w:pPr>
        <w:pStyle w:val="SubHeading"/>
      </w:pPr>
      <w:r>
        <w:t xml:space="preserve">How confident are you with </w:t>
      </w:r>
      <w:r w:rsidR="00A72B07">
        <w:t>staying positive</w:t>
      </w:r>
      <w:r>
        <w:t>?</w:t>
      </w:r>
    </w:p>
    <w:p w14:paraId="79893361" w14:textId="04418741" w:rsidR="002E1CFA" w:rsidRPr="002E1CFA" w:rsidRDefault="002E1CFA" w:rsidP="002E1CFA">
      <w:pPr>
        <w:pStyle w:val="SubHeading"/>
        <w:jc w:val="both"/>
        <w:rPr>
          <w:b w:val="0"/>
          <w:bCs/>
          <w:i/>
          <w:iCs/>
          <w:color w:val="223D74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577CDA71" wp14:editId="6D526909">
            <wp:simplePos x="0" y="0"/>
            <wp:positionH relativeFrom="margin">
              <wp:posOffset>0</wp:posOffset>
            </wp:positionH>
            <wp:positionV relativeFrom="paragraph">
              <wp:posOffset>139370</wp:posOffset>
            </wp:positionV>
            <wp:extent cx="1031875" cy="1030605"/>
            <wp:effectExtent l="0" t="0" r="0" b="0"/>
            <wp:wrapTight wrapText="bothSides">
              <wp:wrapPolygon edited="0">
                <wp:start x="6779" y="0"/>
                <wp:lineTo x="4785" y="799"/>
                <wp:lineTo x="0" y="5590"/>
                <wp:lineTo x="0" y="15172"/>
                <wp:lineTo x="3190" y="19165"/>
                <wp:lineTo x="6380" y="21161"/>
                <wp:lineTo x="6779" y="21161"/>
                <wp:lineTo x="14356" y="21161"/>
                <wp:lineTo x="14754" y="21161"/>
                <wp:lineTo x="17945" y="19165"/>
                <wp:lineTo x="21135" y="15172"/>
                <wp:lineTo x="21135" y="5590"/>
                <wp:lineTo x="16350" y="799"/>
                <wp:lineTo x="14356" y="0"/>
                <wp:lineTo x="6779" y="0"/>
              </wp:wrapPolygon>
            </wp:wrapTight>
            <wp:docPr id="22" name="Picture 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CFA">
        <w:rPr>
          <w:b w:val="0"/>
          <w:bCs/>
          <w:i/>
          <w:iCs/>
          <w:color w:val="223D74" w:themeColor="text2"/>
          <w:sz w:val="20"/>
          <w:szCs w:val="20"/>
        </w:rPr>
        <w:t xml:space="preserve">This skill is all about being equipped to manage </w:t>
      </w:r>
      <w:r>
        <w:rPr>
          <w:b w:val="0"/>
          <w:bCs/>
          <w:i/>
          <w:iCs/>
          <w:color w:val="223D74" w:themeColor="text2"/>
          <w:sz w:val="20"/>
          <w:szCs w:val="20"/>
        </w:rPr>
        <w:t>you</w:t>
      </w:r>
      <w:r w:rsidRPr="002E1CFA">
        <w:rPr>
          <w:b w:val="0"/>
          <w:bCs/>
          <w:i/>
          <w:iCs/>
          <w:color w:val="223D74" w:themeColor="text2"/>
          <w:sz w:val="20"/>
          <w:szCs w:val="20"/>
        </w:rPr>
        <w:t>r emotions effectively and being able to remain motivated, and ultimately to motivate others, even when facing setbacks.</w:t>
      </w:r>
    </w:p>
    <w:p w14:paraId="5A092D1F" w14:textId="77777777" w:rsidR="007467FD" w:rsidRDefault="007467FD" w:rsidP="007467FD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w:drawing>
          <wp:anchor distT="0" distB="0" distL="114300" distR="114300" simplePos="0" relativeHeight="251658283" behindDoc="0" locked="0" layoutInCell="1" allowOverlap="1" wp14:anchorId="74729473" wp14:editId="3738BFA4">
            <wp:simplePos x="0" y="0"/>
            <wp:positionH relativeFrom="column">
              <wp:posOffset>1352550</wp:posOffset>
            </wp:positionH>
            <wp:positionV relativeFrom="paragraph">
              <wp:posOffset>10160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23" name="Graphic 23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3D74" w:themeColor="text2"/>
        </w:rPr>
        <w:tab/>
        <w:t xml:space="preserve">   </w:t>
      </w:r>
    </w:p>
    <w:p w14:paraId="2D14E9DC" w14:textId="7687AC8D" w:rsidR="007467FD" w:rsidRDefault="002720AB" w:rsidP="007467FD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4336E7F" wp14:editId="171CB4D9">
                <wp:simplePos x="0" y="0"/>
                <wp:positionH relativeFrom="column">
                  <wp:posOffset>2959379</wp:posOffset>
                </wp:positionH>
                <wp:positionV relativeFrom="paragraph">
                  <wp:posOffset>157099</wp:posOffset>
                </wp:positionV>
                <wp:extent cx="3750249" cy="4406"/>
                <wp:effectExtent l="0" t="0" r="22225" b="3429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0249" cy="44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2D75859" id="Straight Connector 34" o:spid="_x0000_s1026" style="position:absolute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12.35pt" to="528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" strokecolor="#223d74 [3204]" strokeweight=".5pt">
                <v:stroke joinstyle="miter"/>
              </v:line>
            </w:pict>
          </mc:Fallback>
        </mc:AlternateContent>
      </w:r>
      <w:r w:rsidR="007467FD">
        <w:rPr>
          <w:color w:val="223D74" w:themeColor="text2"/>
        </w:rPr>
        <w:t xml:space="preserve">I think I am </w:t>
      </w:r>
      <w:r w:rsidR="0087018E">
        <w:rPr>
          <w:color w:val="223D74" w:themeColor="text2"/>
        </w:rPr>
        <w:t xml:space="preserve"> </w:t>
      </w:r>
    </w:p>
    <w:p w14:paraId="165C7078" w14:textId="77777777" w:rsidR="007467FD" w:rsidRDefault="007467FD" w:rsidP="007467FD">
      <w:pPr>
        <w:pStyle w:val="SubHeading"/>
        <w:rPr>
          <w:color w:val="223D74" w:themeColor="text2"/>
        </w:rPr>
      </w:pPr>
    </w:p>
    <w:p w14:paraId="07E4AF4E" w14:textId="77777777" w:rsidR="007467FD" w:rsidRDefault="007467FD" w:rsidP="007467FD">
      <w:pPr>
        <w:pStyle w:val="SubHeading"/>
        <w:rPr>
          <w:color w:val="223D74" w:themeColor="text2"/>
        </w:rPr>
      </w:pPr>
      <w:r>
        <w:rPr>
          <w:color w:val="223D74" w:themeColor="text2"/>
        </w:rPr>
        <w:t xml:space="preserve">     </w:t>
      </w:r>
    </w:p>
    <w:p w14:paraId="1B1A146C" w14:textId="31AA855C" w:rsidR="00FA2D07" w:rsidRPr="007D373D" w:rsidRDefault="007D373D" w:rsidP="00210DAF">
      <w:pPr>
        <w:pStyle w:val="SubHeading"/>
        <w:rPr>
          <w:color w:val="223D74" w:themeColor="text2"/>
        </w:rPr>
      </w:pPr>
      <w:r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7B9B3E34" wp14:editId="43529A23">
                <wp:simplePos x="0" y="0"/>
                <wp:positionH relativeFrom="margin">
                  <wp:align>right</wp:align>
                </wp:positionH>
                <wp:positionV relativeFrom="paragraph">
                  <wp:posOffset>289263</wp:posOffset>
                </wp:positionV>
                <wp:extent cx="6623685" cy="583565"/>
                <wp:effectExtent l="0" t="0" r="24765" b="2603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8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BC25B" w14:textId="77777777" w:rsidR="007D373D" w:rsidRPr="0095755A" w:rsidRDefault="007D373D" w:rsidP="007D373D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I think this because…</w:t>
                            </w:r>
                          </w:p>
                          <w:p w14:paraId="2EBC1A6A" w14:textId="77777777" w:rsidR="007D373D" w:rsidRDefault="007D373D" w:rsidP="007D37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3E34" id="_x0000_s1030" type="#_x0000_t202" style="position:absolute;margin-left:470.35pt;margin-top:22.8pt;width:521.55pt;height:45.95pt;z-index:2516582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" strokecolor="#223d74 [3215]">
                <v:textbox>
                  <w:txbxContent>
                    <w:p w14:paraId="69DBC25B" w14:textId="77777777" w:rsidR="007D373D" w:rsidRPr="0095755A" w:rsidRDefault="007D373D" w:rsidP="007D373D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I think this because…</w:t>
                      </w:r>
                    </w:p>
                    <w:p w14:paraId="2EBC1A6A" w14:textId="77777777" w:rsidR="007D373D" w:rsidRDefault="007D373D" w:rsidP="007D373D"/>
                  </w:txbxContent>
                </v:textbox>
                <w10:wrap type="square" anchorx="margin"/>
              </v:shape>
            </w:pict>
          </mc:Fallback>
        </mc:AlternateContent>
      </w:r>
      <w:r w:rsidR="007467FD">
        <w:rPr>
          <w:b w:val="0"/>
          <w:bCs/>
          <w:color w:val="223D74" w:themeColor="text2"/>
          <w:sz w:val="20"/>
          <w:szCs w:val="20"/>
        </w:rPr>
        <w:t xml:space="preserve">       </w:t>
      </w:r>
      <w:r w:rsidR="002E1CFA">
        <w:rPr>
          <w:b w:val="0"/>
          <w:bCs/>
          <w:color w:val="223D74" w:themeColor="text2"/>
          <w:sz w:val="20"/>
          <w:szCs w:val="20"/>
        </w:rPr>
        <w:tab/>
      </w:r>
      <w:r w:rsidR="002E1CFA">
        <w:rPr>
          <w:b w:val="0"/>
          <w:bCs/>
          <w:color w:val="223D74" w:themeColor="text2"/>
          <w:sz w:val="20"/>
          <w:szCs w:val="20"/>
        </w:rPr>
        <w:tab/>
      </w:r>
      <w:r w:rsidR="007467FD"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1225ADED" w14:textId="77777777" w:rsidR="007D373D" w:rsidRDefault="007D373D" w:rsidP="00210DAF">
      <w:pPr>
        <w:pStyle w:val="SubHeading"/>
        <w:rPr>
          <w:b w:val="0"/>
          <w:bCs/>
        </w:rPr>
      </w:pPr>
    </w:p>
    <w:p w14:paraId="1F63F2C8" w14:textId="77777777" w:rsidR="00187C98" w:rsidRDefault="00187C98" w:rsidP="00210DAF">
      <w:pPr>
        <w:pStyle w:val="SubHeading"/>
        <w:rPr>
          <w:b w:val="0"/>
          <w:bCs/>
        </w:rPr>
      </w:pPr>
    </w:p>
    <w:p w14:paraId="5FFA7429" w14:textId="77777777" w:rsidR="00C2299F" w:rsidRPr="007D373D" w:rsidRDefault="00C2299F" w:rsidP="00210DAF">
      <w:pPr>
        <w:pStyle w:val="SubHeading"/>
        <w:rPr>
          <w:b w:val="0"/>
          <w:bCs/>
        </w:rPr>
      </w:pPr>
    </w:p>
    <w:p w14:paraId="27694058" w14:textId="52ADD52D" w:rsidR="007467FD" w:rsidRDefault="007467FD" w:rsidP="007C1423">
      <w:pPr>
        <w:pStyle w:val="SubHeading"/>
      </w:pPr>
      <w:r>
        <w:t xml:space="preserve">How confident are you with </w:t>
      </w:r>
      <w:r w:rsidR="00A72B07">
        <w:t>aiming high</w:t>
      </w:r>
      <w:r>
        <w:t>?</w:t>
      </w:r>
    </w:p>
    <w:p w14:paraId="1A227F63" w14:textId="71F42E58" w:rsidR="007C1423" w:rsidRPr="007C1423" w:rsidRDefault="007C1423" w:rsidP="007C1423">
      <w:pPr>
        <w:pStyle w:val="SubHeading"/>
        <w:rPr>
          <w:b w:val="0"/>
          <w:bCs/>
          <w:i/>
          <w:iCs/>
          <w:color w:val="223D74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58927F45" wp14:editId="5E490912">
            <wp:simplePos x="0" y="0"/>
            <wp:positionH relativeFrom="margin">
              <wp:posOffset>0</wp:posOffset>
            </wp:positionH>
            <wp:positionV relativeFrom="paragraph">
              <wp:posOffset>140640</wp:posOffset>
            </wp:positionV>
            <wp:extent cx="1016000" cy="1013460"/>
            <wp:effectExtent l="0" t="0" r="0" b="0"/>
            <wp:wrapTight wrapText="bothSides">
              <wp:wrapPolygon edited="0">
                <wp:start x="6885" y="0"/>
                <wp:lineTo x="4050" y="1218"/>
                <wp:lineTo x="0" y="5278"/>
                <wp:lineTo x="0" y="15429"/>
                <wp:lineTo x="3645" y="19489"/>
                <wp:lineTo x="6480" y="21113"/>
                <wp:lineTo x="6885" y="21113"/>
                <wp:lineTo x="14175" y="21113"/>
                <wp:lineTo x="14580" y="21113"/>
                <wp:lineTo x="17415" y="19489"/>
                <wp:lineTo x="21060" y="15429"/>
                <wp:lineTo x="21060" y="5278"/>
                <wp:lineTo x="17010" y="1218"/>
                <wp:lineTo x="14175" y="0"/>
                <wp:lineTo x="6885" y="0"/>
              </wp:wrapPolygon>
            </wp:wrapTight>
            <wp:docPr id="24" name="Picture 2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423">
        <w:rPr>
          <w:b w:val="0"/>
          <w:bCs/>
          <w:i/>
          <w:iCs/>
          <w:color w:val="223D74" w:themeColor="text2"/>
          <w:sz w:val="20"/>
          <w:szCs w:val="20"/>
        </w:rPr>
        <w:t xml:space="preserve">This skill is all about individuals being equipped to manage </w:t>
      </w:r>
      <w:r>
        <w:rPr>
          <w:b w:val="0"/>
          <w:bCs/>
          <w:i/>
          <w:iCs/>
          <w:color w:val="223D74" w:themeColor="text2"/>
          <w:sz w:val="20"/>
          <w:szCs w:val="20"/>
        </w:rPr>
        <w:t xml:space="preserve">your </w:t>
      </w:r>
      <w:r w:rsidRPr="007C1423">
        <w:rPr>
          <w:b w:val="0"/>
          <w:bCs/>
          <w:i/>
          <w:iCs/>
          <w:color w:val="223D74" w:themeColor="text2"/>
          <w:sz w:val="20"/>
          <w:szCs w:val="20"/>
        </w:rPr>
        <w:t>emotions effectively and being able to remain motivated, and ultimately to motivate others, even when facing setbacks.</w:t>
      </w:r>
    </w:p>
    <w:p w14:paraId="0BD62BB1" w14:textId="488269C5" w:rsidR="007467FD" w:rsidRDefault="007C1423" w:rsidP="007467FD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w:drawing>
          <wp:anchor distT="0" distB="0" distL="114300" distR="114300" simplePos="0" relativeHeight="251658284" behindDoc="0" locked="0" layoutInCell="1" allowOverlap="1" wp14:anchorId="3A0F3D41" wp14:editId="237CBF31">
            <wp:simplePos x="0" y="0"/>
            <wp:positionH relativeFrom="column">
              <wp:posOffset>1313815</wp:posOffset>
            </wp:positionH>
            <wp:positionV relativeFrom="paragraph">
              <wp:posOffset>6985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27" name="Graphic 27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7FD">
        <w:rPr>
          <w:color w:val="223D74" w:themeColor="text2"/>
        </w:rPr>
        <w:tab/>
        <w:t xml:space="preserve">   </w:t>
      </w:r>
    </w:p>
    <w:p w14:paraId="3256CFDC" w14:textId="6A2D6BF9" w:rsidR="007467FD" w:rsidRDefault="002720AB" w:rsidP="007467FD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3FEA857" wp14:editId="5A5FEB43">
                <wp:simplePos x="0" y="0"/>
                <wp:positionH relativeFrom="column">
                  <wp:posOffset>2897824</wp:posOffset>
                </wp:positionH>
                <wp:positionV relativeFrom="paragraph">
                  <wp:posOffset>161128</wp:posOffset>
                </wp:positionV>
                <wp:extent cx="3750249" cy="4406"/>
                <wp:effectExtent l="0" t="0" r="22225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0249" cy="44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162F83" id="Straight Connector 35" o:spid="_x0000_s1026" style="position:absolute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2pt,12.7pt" to="523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" strokecolor="#223d74 [3204]" strokeweight=".5pt">
                <v:stroke joinstyle="miter"/>
              </v:line>
            </w:pict>
          </mc:Fallback>
        </mc:AlternateContent>
      </w:r>
      <w:r w:rsidR="007467FD">
        <w:rPr>
          <w:color w:val="223D74" w:themeColor="text2"/>
        </w:rPr>
        <w:t xml:space="preserve">I think I am </w:t>
      </w:r>
    </w:p>
    <w:p w14:paraId="50D0673A" w14:textId="0F093CEA" w:rsidR="007C1423" w:rsidRPr="007C1423" w:rsidRDefault="007C1423" w:rsidP="007C1423">
      <w:pPr>
        <w:pStyle w:val="SubHeading"/>
        <w:rPr>
          <w:color w:val="223D74" w:themeColor="text2"/>
        </w:rPr>
      </w:pPr>
      <w:r>
        <w:rPr>
          <w:color w:val="223D74" w:themeColor="text2"/>
        </w:rPr>
        <w:br/>
      </w:r>
      <w:r>
        <w:rPr>
          <w:color w:val="223D74" w:themeColor="text2"/>
        </w:rPr>
        <w:br/>
      </w:r>
    </w:p>
    <w:p w14:paraId="22C6A75C" w14:textId="676799A7" w:rsidR="007467FD" w:rsidRPr="00BF3D99" w:rsidRDefault="007D373D" w:rsidP="007C1423">
      <w:pPr>
        <w:pStyle w:val="SubHeading"/>
        <w:ind w:left="720" w:firstLine="720"/>
        <w:rPr>
          <w:b w:val="0"/>
          <w:bCs/>
          <w:color w:val="223D74" w:themeColor="text2"/>
          <w:sz w:val="20"/>
          <w:szCs w:val="20"/>
        </w:rPr>
      </w:pPr>
      <w:r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06D203D2" wp14:editId="2CD14E7F">
                <wp:simplePos x="0" y="0"/>
                <wp:positionH relativeFrom="margin">
                  <wp:align>right</wp:align>
                </wp:positionH>
                <wp:positionV relativeFrom="paragraph">
                  <wp:posOffset>265781</wp:posOffset>
                </wp:positionV>
                <wp:extent cx="6623685" cy="612775"/>
                <wp:effectExtent l="0" t="0" r="24765" b="1587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612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8D7DF" w14:textId="77777777" w:rsidR="007D373D" w:rsidRPr="0095755A" w:rsidRDefault="007D373D" w:rsidP="007D373D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I think this because…</w:t>
                            </w:r>
                          </w:p>
                          <w:p w14:paraId="6D9E6924" w14:textId="77777777" w:rsidR="007D373D" w:rsidRDefault="007D373D" w:rsidP="007D37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203D2" id="_x0000_s1031" type="#_x0000_t202" style="position:absolute;left:0;text-align:left;margin-left:470.35pt;margin-top:20.95pt;width:521.55pt;height:48.25pt;z-index:25165826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" strokecolor="#223d74 [3215]">
                <v:textbox>
                  <w:txbxContent>
                    <w:p w14:paraId="6798D7DF" w14:textId="77777777" w:rsidR="007D373D" w:rsidRPr="0095755A" w:rsidRDefault="007D373D" w:rsidP="007D373D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I think this because…</w:t>
                      </w:r>
                    </w:p>
                    <w:p w14:paraId="6D9E6924" w14:textId="77777777" w:rsidR="007D373D" w:rsidRDefault="007D373D" w:rsidP="007D373D"/>
                  </w:txbxContent>
                </v:textbox>
                <w10:wrap type="square" anchorx="margin"/>
              </v:shape>
            </w:pict>
          </mc:Fallback>
        </mc:AlternateContent>
      </w:r>
      <w:r w:rsidR="007467FD">
        <w:rPr>
          <w:b w:val="0"/>
          <w:bCs/>
          <w:color w:val="223D74" w:themeColor="text2"/>
          <w:sz w:val="20"/>
          <w:szCs w:val="20"/>
        </w:rPr>
        <w:t xml:space="preserve">  </w:t>
      </w:r>
      <w:r w:rsidR="007467FD"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108BD6FF" w14:textId="0AD34E18" w:rsidR="007467FD" w:rsidRDefault="007467FD" w:rsidP="00210DAF">
      <w:pPr>
        <w:pStyle w:val="SubHeading"/>
      </w:pPr>
    </w:p>
    <w:p w14:paraId="4145B655" w14:textId="77777777" w:rsidR="00DD0E0F" w:rsidRDefault="00DD0E0F" w:rsidP="00210DAF">
      <w:pPr>
        <w:pStyle w:val="SubHeading"/>
      </w:pPr>
    </w:p>
    <w:p w14:paraId="412244E5" w14:textId="77777777" w:rsidR="00DD0E0F" w:rsidRDefault="00DD0E0F" w:rsidP="00210DAF">
      <w:pPr>
        <w:pStyle w:val="SubHeading"/>
      </w:pPr>
    </w:p>
    <w:p w14:paraId="279148E0" w14:textId="77777777" w:rsidR="00DD0E0F" w:rsidRDefault="00DD0E0F" w:rsidP="00210DAF">
      <w:pPr>
        <w:pStyle w:val="SubHeading"/>
      </w:pPr>
    </w:p>
    <w:p w14:paraId="64A9B4BA" w14:textId="77777777" w:rsidR="00DD0E0F" w:rsidRDefault="00DD0E0F" w:rsidP="00210DAF">
      <w:pPr>
        <w:pStyle w:val="SubHeading"/>
      </w:pPr>
    </w:p>
    <w:p w14:paraId="26AAB259" w14:textId="77777777" w:rsidR="00DD0E0F" w:rsidRDefault="00DD0E0F" w:rsidP="00210DAF">
      <w:pPr>
        <w:pStyle w:val="SubHeading"/>
      </w:pPr>
    </w:p>
    <w:p w14:paraId="18752AA6" w14:textId="6E0560B4" w:rsidR="007467FD" w:rsidRDefault="007467FD" w:rsidP="007467FD">
      <w:pPr>
        <w:pStyle w:val="SubHeading"/>
      </w:pPr>
      <w:r>
        <w:t xml:space="preserve">How confident are you with </w:t>
      </w:r>
      <w:r w:rsidR="00D61B6B">
        <w:t xml:space="preserve">using </w:t>
      </w:r>
      <w:r>
        <w:t xml:space="preserve">your </w:t>
      </w:r>
      <w:r w:rsidR="00A72B07">
        <w:t>leadership</w:t>
      </w:r>
      <w:r>
        <w:t xml:space="preserve"> skills?</w:t>
      </w:r>
    </w:p>
    <w:p w14:paraId="32C093D2" w14:textId="30163AC0" w:rsidR="00DD0E0F" w:rsidRDefault="00DD0E0F" w:rsidP="006B712F">
      <w:pPr>
        <w:pStyle w:val="SubHeading"/>
        <w:jc w:val="both"/>
        <w:rPr>
          <w:b w:val="0"/>
          <w:bCs/>
          <w:i/>
          <w:iCs/>
          <w:color w:val="223D74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7CB421B9" wp14:editId="310CC151">
            <wp:simplePos x="0" y="0"/>
            <wp:positionH relativeFrom="margin">
              <wp:posOffset>0</wp:posOffset>
            </wp:positionH>
            <wp:positionV relativeFrom="paragraph">
              <wp:posOffset>113360</wp:posOffset>
            </wp:positionV>
            <wp:extent cx="999490" cy="999490"/>
            <wp:effectExtent l="0" t="0" r="0" b="0"/>
            <wp:wrapTight wrapText="bothSides">
              <wp:wrapPolygon edited="0">
                <wp:start x="6999" y="0"/>
                <wp:lineTo x="4117" y="1235"/>
                <wp:lineTo x="0" y="5352"/>
                <wp:lineTo x="0" y="15644"/>
                <wp:lineTo x="4117" y="19761"/>
                <wp:lineTo x="6999" y="20996"/>
                <wp:lineTo x="13997" y="20996"/>
                <wp:lineTo x="16879" y="19761"/>
                <wp:lineTo x="20996" y="15644"/>
                <wp:lineTo x="20996" y="5352"/>
                <wp:lineTo x="16879" y="1235"/>
                <wp:lineTo x="13997" y="0"/>
                <wp:lineTo x="6999" y="0"/>
              </wp:wrapPolygon>
            </wp:wrapTight>
            <wp:docPr id="25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E0F">
        <w:rPr>
          <w:b w:val="0"/>
          <w:bCs/>
          <w:i/>
          <w:iCs/>
          <w:color w:val="223D74" w:themeColor="text2"/>
          <w:sz w:val="20"/>
          <w:szCs w:val="20"/>
        </w:rPr>
        <w:t>This skill is relevant not only for individuals in positions of management with formal power, but also for individuals working with peers in teams.</w:t>
      </w:r>
      <w:r w:rsidR="005E0F68">
        <w:rPr>
          <w:b w:val="0"/>
          <w:bCs/>
          <w:i/>
          <w:iCs/>
          <w:color w:val="223D74" w:themeColor="text2"/>
          <w:sz w:val="20"/>
          <w:szCs w:val="20"/>
        </w:rPr>
        <w:t xml:space="preserve"> This involves managing tasks and</w:t>
      </w:r>
      <w:r w:rsidR="005745E7">
        <w:rPr>
          <w:b w:val="0"/>
          <w:bCs/>
          <w:i/>
          <w:iCs/>
          <w:color w:val="223D74" w:themeColor="text2"/>
          <w:sz w:val="20"/>
          <w:szCs w:val="20"/>
        </w:rPr>
        <w:t xml:space="preserve"> managing</w:t>
      </w:r>
      <w:r w:rsidR="005E0F68">
        <w:rPr>
          <w:b w:val="0"/>
          <w:bCs/>
          <w:i/>
          <w:iCs/>
          <w:color w:val="223D74" w:themeColor="text2"/>
          <w:sz w:val="20"/>
          <w:szCs w:val="20"/>
        </w:rPr>
        <w:t xml:space="preserve"> others.</w:t>
      </w:r>
    </w:p>
    <w:p w14:paraId="61F1DE19" w14:textId="7BCE41D5" w:rsidR="007467FD" w:rsidRDefault="007467FD" w:rsidP="007467FD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w:drawing>
          <wp:anchor distT="0" distB="0" distL="114300" distR="114300" simplePos="0" relativeHeight="251658285" behindDoc="0" locked="0" layoutInCell="1" allowOverlap="1" wp14:anchorId="1D84D02A" wp14:editId="1595B77C">
            <wp:simplePos x="0" y="0"/>
            <wp:positionH relativeFrom="column">
              <wp:posOffset>1266825</wp:posOffset>
            </wp:positionH>
            <wp:positionV relativeFrom="paragraph">
              <wp:posOffset>10160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28" name="Graphic 28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3D74" w:themeColor="text2"/>
        </w:rPr>
        <w:tab/>
        <w:t xml:space="preserve">   </w:t>
      </w:r>
    </w:p>
    <w:p w14:paraId="16E23CFA" w14:textId="4A939C9F" w:rsidR="007467FD" w:rsidRDefault="002720AB" w:rsidP="007467FD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C8E13BE" wp14:editId="2BACCA1E">
                <wp:simplePos x="0" y="0"/>
                <wp:positionH relativeFrom="column">
                  <wp:posOffset>2885739</wp:posOffset>
                </wp:positionH>
                <wp:positionV relativeFrom="paragraph">
                  <wp:posOffset>160492</wp:posOffset>
                </wp:positionV>
                <wp:extent cx="3750249" cy="4406"/>
                <wp:effectExtent l="0" t="0" r="22225" b="3429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0249" cy="44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5C2EF7D" id="Straight Connector 36" o:spid="_x0000_s1026" style="position:absolute;flip: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2pt,12.65pt" to="522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" strokecolor="#223d74 [3204]" strokeweight=".5pt">
                <v:stroke joinstyle="miter"/>
              </v:line>
            </w:pict>
          </mc:Fallback>
        </mc:AlternateContent>
      </w:r>
      <w:r w:rsidR="007467FD">
        <w:rPr>
          <w:color w:val="223D74" w:themeColor="text2"/>
        </w:rPr>
        <w:t xml:space="preserve">I think I am </w:t>
      </w:r>
    </w:p>
    <w:p w14:paraId="0049F8C6" w14:textId="77777777" w:rsidR="007467FD" w:rsidRDefault="007467FD" w:rsidP="007467FD">
      <w:pPr>
        <w:pStyle w:val="SubHeading"/>
        <w:rPr>
          <w:color w:val="223D74" w:themeColor="text2"/>
        </w:rPr>
      </w:pPr>
    </w:p>
    <w:p w14:paraId="30D96F04" w14:textId="77777777" w:rsidR="007467FD" w:rsidRDefault="007467FD" w:rsidP="007467FD">
      <w:pPr>
        <w:pStyle w:val="SubHeading"/>
        <w:ind w:left="1440"/>
        <w:rPr>
          <w:b w:val="0"/>
          <w:bCs/>
          <w:color w:val="00AEEF" w:themeColor="accent3"/>
        </w:rPr>
      </w:pPr>
    </w:p>
    <w:p w14:paraId="2084B0F1" w14:textId="13E304E8" w:rsidR="007467FD" w:rsidRPr="00BF3D99" w:rsidRDefault="00981EA1" w:rsidP="007467FD">
      <w:pPr>
        <w:pStyle w:val="SubHeading"/>
        <w:rPr>
          <w:b w:val="0"/>
          <w:bCs/>
          <w:color w:val="223D74" w:themeColor="text2"/>
          <w:sz w:val="20"/>
          <w:szCs w:val="20"/>
        </w:rPr>
      </w:pPr>
      <w:r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0F7FC3FA" wp14:editId="1ED2B1F9">
                <wp:simplePos x="0" y="0"/>
                <wp:positionH relativeFrom="margin">
                  <wp:align>right</wp:align>
                </wp:positionH>
                <wp:positionV relativeFrom="paragraph">
                  <wp:posOffset>259242</wp:posOffset>
                </wp:positionV>
                <wp:extent cx="6623685" cy="612775"/>
                <wp:effectExtent l="0" t="0" r="24765" b="158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6BD32" w14:textId="77777777" w:rsidR="00981EA1" w:rsidRPr="0095755A" w:rsidRDefault="00981EA1" w:rsidP="00981EA1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I think this because…</w:t>
                            </w:r>
                          </w:p>
                          <w:p w14:paraId="7494ED98" w14:textId="77777777" w:rsidR="00981EA1" w:rsidRDefault="00981EA1" w:rsidP="00981E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C3FA" id="_x0000_s1032" type="#_x0000_t202" style="position:absolute;margin-left:470.35pt;margin-top:20.4pt;width:521.55pt;height:48.25pt;z-index:25165826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" strokecolor="#223d74 [3215]">
                <v:textbox>
                  <w:txbxContent>
                    <w:p w14:paraId="4306BD32" w14:textId="77777777" w:rsidR="00981EA1" w:rsidRPr="0095755A" w:rsidRDefault="00981EA1" w:rsidP="00981EA1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I think this because…</w:t>
                      </w:r>
                    </w:p>
                    <w:p w14:paraId="7494ED98" w14:textId="77777777" w:rsidR="00981EA1" w:rsidRDefault="00981EA1" w:rsidP="00981EA1"/>
                  </w:txbxContent>
                </v:textbox>
                <w10:wrap type="square" anchorx="margin"/>
              </v:shape>
            </w:pict>
          </mc:Fallback>
        </mc:AlternateContent>
      </w:r>
      <w:r w:rsidR="007467FD">
        <w:rPr>
          <w:b w:val="0"/>
          <w:bCs/>
          <w:color w:val="223D74" w:themeColor="text2"/>
          <w:sz w:val="20"/>
          <w:szCs w:val="20"/>
        </w:rPr>
        <w:t xml:space="preserve"> </w:t>
      </w:r>
      <w:r w:rsidR="005745E7">
        <w:rPr>
          <w:b w:val="0"/>
          <w:bCs/>
          <w:color w:val="223D74" w:themeColor="text2"/>
          <w:sz w:val="20"/>
          <w:szCs w:val="20"/>
        </w:rPr>
        <w:tab/>
      </w:r>
      <w:r w:rsidR="005745E7">
        <w:rPr>
          <w:b w:val="0"/>
          <w:bCs/>
          <w:color w:val="223D74" w:themeColor="text2"/>
          <w:sz w:val="20"/>
          <w:szCs w:val="20"/>
        </w:rPr>
        <w:tab/>
      </w:r>
      <w:r w:rsidR="007467FD">
        <w:rPr>
          <w:b w:val="0"/>
          <w:bCs/>
          <w:color w:val="223D74" w:themeColor="text2"/>
          <w:sz w:val="20"/>
          <w:szCs w:val="20"/>
        </w:rPr>
        <w:t xml:space="preserve"> </w:t>
      </w:r>
      <w:r w:rsidR="007467FD"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65B62D48" w14:textId="77777777" w:rsidR="00C2299F" w:rsidRDefault="00C2299F" w:rsidP="00210DAF">
      <w:pPr>
        <w:pStyle w:val="SubHeading"/>
      </w:pPr>
    </w:p>
    <w:p w14:paraId="4FCC9F07" w14:textId="77777777" w:rsidR="00187C98" w:rsidRDefault="00187C98" w:rsidP="00210DAF">
      <w:pPr>
        <w:pStyle w:val="SubHeading"/>
      </w:pPr>
    </w:p>
    <w:p w14:paraId="2F44931C" w14:textId="5CFF95AA" w:rsidR="007467FD" w:rsidRDefault="007467FD" w:rsidP="006B712F">
      <w:pPr>
        <w:pStyle w:val="SubHeading"/>
      </w:pPr>
      <w:r>
        <w:t xml:space="preserve">How confident are you with </w:t>
      </w:r>
      <w:r w:rsidR="00D61B6B">
        <w:t xml:space="preserve">using </w:t>
      </w:r>
      <w:r>
        <w:t>your</w:t>
      </w:r>
      <w:r w:rsidR="00A72B07">
        <w:t xml:space="preserve"> teamwork</w:t>
      </w:r>
      <w:r>
        <w:t xml:space="preserve"> skills?</w:t>
      </w:r>
    </w:p>
    <w:p w14:paraId="18722A75" w14:textId="5B540B0D" w:rsidR="006B712F" w:rsidRPr="006B712F" w:rsidRDefault="009F508A" w:rsidP="006B712F">
      <w:pPr>
        <w:pStyle w:val="SubHeading"/>
        <w:ind w:left="720"/>
        <w:jc w:val="both"/>
        <w:rPr>
          <w:b w:val="0"/>
          <w:bCs/>
          <w:i/>
          <w:iCs/>
          <w:color w:val="223D74" w:themeColor="text2"/>
          <w:sz w:val="20"/>
          <w:szCs w:val="20"/>
        </w:rPr>
      </w:pPr>
      <w:r>
        <w:rPr>
          <w:noProof/>
          <w:color w:val="223D74" w:themeColor="text2"/>
        </w:rPr>
        <w:drawing>
          <wp:anchor distT="0" distB="0" distL="114300" distR="114300" simplePos="0" relativeHeight="251658286" behindDoc="0" locked="0" layoutInCell="1" allowOverlap="1" wp14:anchorId="13830D8E" wp14:editId="769B7410">
            <wp:simplePos x="0" y="0"/>
            <wp:positionH relativeFrom="column">
              <wp:posOffset>1266825</wp:posOffset>
            </wp:positionH>
            <wp:positionV relativeFrom="paragraph">
              <wp:posOffset>491160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29" name="Graphic 29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12F">
        <w:rPr>
          <w:noProof/>
        </w:rPr>
        <w:drawing>
          <wp:anchor distT="0" distB="0" distL="114300" distR="114300" simplePos="0" relativeHeight="251658245" behindDoc="1" locked="0" layoutInCell="1" allowOverlap="1" wp14:anchorId="308F3E2E" wp14:editId="55F7EF31">
            <wp:simplePos x="0" y="0"/>
            <wp:positionH relativeFrom="margin">
              <wp:align>left</wp:align>
            </wp:positionH>
            <wp:positionV relativeFrom="paragraph">
              <wp:posOffset>236982</wp:posOffset>
            </wp:positionV>
            <wp:extent cx="972820" cy="970280"/>
            <wp:effectExtent l="0" t="0" r="0" b="1270"/>
            <wp:wrapTight wrapText="bothSides">
              <wp:wrapPolygon edited="0">
                <wp:start x="6768" y="0"/>
                <wp:lineTo x="4230" y="1272"/>
                <wp:lineTo x="0" y="5513"/>
                <wp:lineTo x="0" y="15691"/>
                <wp:lineTo x="4653" y="20356"/>
                <wp:lineTo x="6768" y="21204"/>
                <wp:lineTo x="14381" y="21204"/>
                <wp:lineTo x="16496" y="20356"/>
                <wp:lineTo x="21149" y="15691"/>
                <wp:lineTo x="21149" y="5513"/>
                <wp:lineTo x="16919" y="1272"/>
                <wp:lineTo x="14381" y="0"/>
                <wp:lineTo x="6768" y="0"/>
              </wp:wrapPolygon>
            </wp:wrapTight>
            <wp:docPr id="26" name="Picture 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6E95">
        <w:rPr>
          <w:b w:val="0"/>
          <w:bCs/>
          <w:i/>
          <w:iCs/>
          <w:color w:val="223D74" w:themeColor="text2"/>
          <w:sz w:val="20"/>
          <w:szCs w:val="20"/>
        </w:rPr>
        <w:t>This</w:t>
      </w:r>
      <w:r w:rsidR="006B712F">
        <w:rPr>
          <w:b w:val="0"/>
          <w:bCs/>
          <w:i/>
          <w:iCs/>
          <w:color w:val="223D74" w:themeColor="text2"/>
          <w:sz w:val="20"/>
          <w:szCs w:val="20"/>
        </w:rPr>
        <w:t xml:space="preserve"> skill </w:t>
      </w:r>
      <w:r w:rsidR="006B712F" w:rsidRPr="006B712F">
        <w:rPr>
          <w:b w:val="0"/>
          <w:bCs/>
          <w:i/>
          <w:iCs/>
          <w:color w:val="223D74" w:themeColor="text2"/>
          <w:sz w:val="20"/>
          <w:szCs w:val="20"/>
        </w:rPr>
        <w:t xml:space="preserve">is about fulfilling expectations around being positive, behaving appropriately, being timely and reliable and taking responsibility. </w:t>
      </w:r>
      <w:r w:rsidR="0070586B">
        <w:rPr>
          <w:b w:val="0"/>
          <w:bCs/>
          <w:i/>
          <w:iCs/>
          <w:color w:val="223D74" w:themeColor="text2"/>
          <w:sz w:val="20"/>
          <w:szCs w:val="20"/>
        </w:rPr>
        <w:t xml:space="preserve">This involves working well with others, </w:t>
      </w:r>
      <w:r w:rsidR="00686E95">
        <w:rPr>
          <w:b w:val="0"/>
          <w:bCs/>
          <w:i/>
          <w:iCs/>
          <w:color w:val="223D74" w:themeColor="text2"/>
          <w:sz w:val="20"/>
          <w:szCs w:val="20"/>
        </w:rPr>
        <w:t>contributing to a group</w:t>
      </w:r>
      <w:r w:rsidR="00CA6379">
        <w:rPr>
          <w:b w:val="0"/>
          <w:bCs/>
          <w:i/>
          <w:iCs/>
          <w:color w:val="223D74" w:themeColor="text2"/>
          <w:sz w:val="20"/>
          <w:szCs w:val="20"/>
        </w:rPr>
        <w:t xml:space="preserve"> and</w:t>
      </w:r>
      <w:r w:rsidR="00686E95">
        <w:rPr>
          <w:b w:val="0"/>
          <w:bCs/>
          <w:i/>
          <w:iCs/>
          <w:color w:val="223D74" w:themeColor="text2"/>
          <w:sz w:val="20"/>
          <w:szCs w:val="20"/>
        </w:rPr>
        <w:t xml:space="preserve"> improving</w:t>
      </w:r>
      <w:r w:rsidR="00CA6379">
        <w:rPr>
          <w:b w:val="0"/>
          <w:bCs/>
          <w:i/>
          <w:iCs/>
          <w:color w:val="223D74" w:themeColor="text2"/>
          <w:sz w:val="20"/>
          <w:szCs w:val="20"/>
        </w:rPr>
        <w:t>/</w:t>
      </w:r>
      <w:r w:rsidR="00686E95">
        <w:rPr>
          <w:b w:val="0"/>
          <w:bCs/>
          <w:i/>
          <w:iCs/>
          <w:color w:val="223D74" w:themeColor="text2"/>
          <w:sz w:val="20"/>
          <w:szCs w:val="20"/>
        </w:rPr>
        <w:t>influencing a team.</w:t>
      </w:r>
    </w:p>
    <w:p w14:paraId="74CC6825" w14:textId="65ED4A9B" w:rsidR="007467FD" w:rsidRDefault="007467FD" w:rsidP="007467FD">
      <w:pPr>
        <w:pStyle w:val="SubHeading"/>
        <w:rPr>
          <w:color w:val="223D74" w:themeColor="text2"/>
        </w:rPr>
      </w:pPr>
      <w:r>
        <w:rPr>
          <w:color w:val="223D74" w:themeColor="text2"/>
        </w:rPr>
        <w:tab/>
        <w:t xml:space="preserve">   </w:t>
      </w:r>
    </w:p>
    <w:p w14:paraId="60C43E83" w14:textId="58ADBAAD" w:rsidR="007467FD" w:rsidRDefault="002720AB" w:rsidP="007467FD">
      <w:pPr>
        <w:pStyle w:val="SubHeading"/>
        <w:rPr>
          <w:color w:val="223D74" w:themeColor="text2"/>
        </w:rPr>
      </w:pPr>
      <w:r>
        <w:rPr>
          <w:noProof/>
          <w:color w:val="223D74" w:themeColor="text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305B3D6" wp14:editId="5614E191">
                <wp:simplePos x="0" y="0"/>
                <wp:positionH relativeFrom="column">
                  <wp:posOffset>2889767</wp:posOffset>
                </wp:positionH>
                <wp:positionV relativeFrom="paragraph">
                  <wp:posOffset>156464</wp:posOffset>
                </wp:positionV>
                <wp:extent cx="3750249" cy="4406"/>
                <wp:effectExtent l="0" t="0" r="22225" b="3429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0249" cy="44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FD645A" id="Straight Connector 37" o:spid="_x0000_s1026" style="position:absolute;flip:y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55pt,12.3pt" to="522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" strokecolor="#223d74 [3204]" strokeweight=".5pt">
                <v:stroke joinstyle="miter"/>
              </v:line>
            </w:pict>
          </mc:Fallback>
        </mc:AlternateContent>
      </w:r>
      <w:r w:rsidR="007467FD">
        <w:rPr>
          <w:color w:val="223D74" w:themeColor="text2"/>
        </w:rPr>
        <w:t xml:space="preserve">I think I am </w:t>
      </w:r>
    </w:p>
    <w:p w14:paraId="639F1728" w14:textId="77777777" w:rsidR="007467FD" w:rsidRDefault="007467FD" w:rsidP="007467FD">
      <w:pPr>
        <w:pStyle w:val="SubHeading"/>
        <w:rPr>
          <w:color w:val="223D74" w:themeColor="text2"/>
        </w:rPr>
      </w:pPr>
    </w:p>
    <w:p w14:paraId="69484520" w14:textId="65AFE7AC" w:rsidR="007467FD" w:rsidRDefault="007467FD" w:rsidP="007467FD">
      <w:pPr>
        <w:pStyle w:val="SubHeading"/>
        <w:ind w:left="1440"/>
        <w:rPr>
          <w:b w:val="0"/>
          <w:bCs/>
          <w:color w:val="00AEEF" w:themeColor="accent3"/>
        </w:rPr>
      </w:pPr>
    </w:p>
    <w:p w14:paraId="514F9325" w14:textId="55ED9F01" w:rsidR="008336E7" w:rsidRDefault="007467FD" w:rsidP="008336E7">
      <w:pPr>
        <w:pStyle w:val="SubHeading"/>
        <w:rPr>
          <w:b w:val="0"/>
          <w:bCs/>
          <w:color w:val="223D74" w:themeColor="text2"/>
          <w:sz w:val="20"/>
          <w:szCs w:val="20"/>
        </w:rPr>
      </w:pPr>
      <w:r>
        <w:rPr>
          <w:b w:val="0"/>
          <w:bCs/>
          <w:color w:val="223D74" w:themeColor="text2"/>
          <w:sz w:val="20"/>
          <w:szCs w:val="20"/>
        </w:rPr>
        <w:t xml:space="preserve"> </w:t>
      </w:r>
      <w:r w:rsidR="009F508A">
        <w:rPr>
          <w:b w:val="0"/>
          <w:bCs/>
          <w:color w:val="223D74" w:themeColor="text2"/>
          <w:sz w:val="20"/>
          <w:szCs w:val="20"/>
        </w:rPr>
        <w:tab/>
      </w:r>
      <w:r w:rsidR="009F508A">
        <w:rPr>
          <w:b w:val="0"/>
          <w:bCs/>
          <w:color w:val="223D74" w:themeColor="text2"/>
          <w:sz w:val="20"/>
          <w:szCs w:val="20"/>
        </w:rPr>
        <w:tab/>
      </w:r>
      <w:r>
        <w:rPr>
          <w:b w:val="0"/>
          <w:bCs/>
          <w:color w:val="223D74" w:themeColor="text2"/>
          <w:sz w:val="20"/>
          <w:szCs w:val="20"/>
        </w:rPr>
        <w:t xml:space="preserve"> </w:t>
      </w:r>
      <w:r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  <w:r w:rsidR="00981EA1"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4BC65D03" wp14:editId="7A1E5FD3">
                <wp:simplePos x="0" y="0"/>
                <wp:positionH relativeFrom="margin">
                  <wp:align>right</wp:align>
                </wp:positionH>
                <wp:positionV relativeFrom="paragraph">
                  <wp:posOffset>245745</wp:posOffset>
                </wp:positionV>
                <wp:extent cx="6623685" cy="573405"/>
                <wp:effectExtent l="0" t="0" r="24765" b="1714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E8E5A" w14:textId="77777777" w:rsidR="00981EA1" w:rsidRPr="0095755A" w:rsidRDefault="00981EA1" w:rsidP="00981EA1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I think this because…</w:t>
                            </w:r>
                          </w:p>
                          <w:p w14:paraId="1067D443" w14:textId="77777777" w:rsidR="00981EA1" w:rsidRDefault="00981EA1" w:rsidP="00981E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65D03" id="_x0000_s1033" type="#_x0000_t202" style="position:absolute;margin-left:470.35pt;margin-top:19.35pt;width:521.55pt;height:45.15pt;z-index:25165826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" strokecolor="#223d74 [3215]">
                <v:textbox>
                  <w:txbxContent>
                    <w:p w14:paraId="13BE8E5A" w14:textId="77777777" w:rsidR="00981EA1" w:rsidRPr="0095755A" w:rsidRDefault="00981EA1" w:rsidP="00981EA1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I think this because…</w:t>
                      </w:r>
                    </w:p>
                    <w:p w14:paraId="1067D443" w14:textId="77777777" w:rsidR="00981EA1" w:rsidRDefault="00981EA1" w:rsidP="00981EA1"/>
                  </w:txbxContent>
                </v:textbox>
                <w10:wrap type="square" anchorx="margin"/>
              </v:shape>
            </w:pict>
          </mc:Fallback>
        </mc:AlternateContent>
      </w:r>
    </w:p>
    <w:p w14:paraId="25A4796E" w14:textId="77777777" w:rsidR="009F508A" w:rsidRDefault="009F508A" w:rsidP="009F508A"/>
    <w:p w14:paraId="62C11BB2" w14:textId="77777777" w:rsidR="00C2299F" w:rsidRPr="009F508A" w:rsidRDefault="00C2299F" w:rsidP="009F508A"/>
    <w:p w14:paraId="6A8626C3" w14:textId="4515170E" w:rsidR="0054593E" w:rsidRDefault="0054593E" w:rsidP="008336E7">
      <w:pPr>
        <w:pStyle w:val="Heading1"/>
      </w:pPr>
      <w:bookmarkStart w:id="1" w:name="_Toc89781726"/>
      <w:r>
        <w:t>Digital Skills</w:t>
      </w:r>
      <w:bookmarkEnd w:id="1"/>
    </w:p>
    <w:p w14:paraId="11B2B4A1" w14:textId="318D9450" w:rsidR="0026548A" w:rsidRDefault="00BD48BC" w:rsidP="009F3787">
      <w:r w:rsidRPr="00BD48BC">
        <w:rPr>
          <w:color w:val="223D74" w:themeColor="text2"/>
        </w:rPr>
        <w:t>Here are some examples…</w:t>
      </w:r>
      <w:r w:rsidR="0026548A">
        <w:rPr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1CDEC6FC" wp14:editId="1E290783">
                <wp:simplePos x="0" y="0"/>
                <wp:positionH relativeFrom="margin">
                  <wp:posOffset>-28575</wp:posOffset>
                </wp:positionH>
                <wp:positionV relativeFrom="paragraph">
                  <wp:posOffset>389255</wp:posOffset>
                </wp:positionV>
                <wp:extent cx="6421120" cy="1957705"/>
                <wp:effectExtent l="0" t="0" r="17780" b="23495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120" cy="1957705"/>
                          <a:chOff x="0" y="0"/>
                          <a:chExt cx="6421120" cy="1957705"/>
                        </a:xfrm>
                      </wpg:grpSpPr>
                      <wps:wsp>
                        <wps:cNvPr id="306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183" y="-307658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2531B94D" w14:textId="77777777" w:rsidR="006832B0" w:rsidRDefault="006832B0" w:rsidP="006832B0">
                              <w:pPr>
                                <w:jc w:val="center"/>
                              </w:pPr>
                              <w:r>
                                <w:t>Using technology for researching and applying to jobs</w:t>
                              </w:r>
                            </w:p>
                            <w:p w14:paraId="6F478E0C" w14:textId="22189C52" w:rsidR="006832B0" w:rsidRDefault="006832B0" w:rsidP="006832B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45958" y="-307658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6E701661" w14:textId="24FFFF45" w:rsidR="006832B0" w:rsidRDefault="006832B0" w:rsidP="006832B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t>Using technology in work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84258" y="-307658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388B098D" w14:textId="110C0870" w:rsidR="006832B0" w:rsidRDefault="006832B0" w:rsidP="006832B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t>Using Word to update your CV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32083" y="-288608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316B74DA" w14:textId="3D48CEB0" w:rsidR="0026548A" w:rsidRDefault="0026548A" w:rsidP="002654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t>Searching for jobs online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7658" y="749617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7F5F33FE" w14:textId="77777777" w:rsidR="0026548A" w:rsidRDefault="0026548A" w:rsidP="0026548A">
                              <w:pPr>
                                <w:jc w:val="center"/>
                              </w:pPr>
                              <w:r>
                                <w:t>Using email to submit a job application</w:t>
                              </w:r>
                            </w:p>
                            <w:p w14:paraId="06542989" w14:textId="77777777" w:rsidR="0026548A" w:rsidRDefault="0026548A" w:rsidP="002654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36433" y="749617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6B54B5BF" w14:textId="77777777" w:rsidR="0026548A" w:rsidRDefault="0026548A" w:rsidP="0026548A">
                              <w:pPr>
                                <w:jc w:val="center"/>
                              </w:pPr>
                              <w:r>
                                <w:t>Filling in online application forms</w:t>
                              </w:r>
                            </w:p>
                            <w:p w14:paraId="181E2D39" w14:textId="2DC7F6D3" w:rsidR="0026548A" w:rsidRDefault="0026548A" w:rsidP="002654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74733" y="749617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3CCB29BE" w14:textId="77777777" w:rsidR="0026548A" w:rsidRDefault="0026548A" w:rsidP="0026548A">
                              <w:pPr>
                                <w:jc w:val="center"/>
                              </w:pPr>
                              <w:r>
                                <w:t>Online interviews (video calls)</w:t>
                              </w:r>
                            </w:p>
                            <w:p w14:paraId="646DC649" w14:textId="5F5AE334" w:rsidR="0026548A" w:rsidRDefault="0026548A" w:rsidP="002654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22558" y="768667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2EAB815F" w14:textId="2D2DF9D3" w:rsidR="0026548A" w:rsidRDefault="0026548A" w:rsidP="0026548A">
                              <w:pPr>
                                <w:jc w:val="center"/>
                              </w:pPr>
                              <w:r>
                                <w:t>Using LinkedIn</w:t>
                              </w:r>
                            </w:p>
                            <w:p w14:paraId="1CE532E5" w14:textId="3BAE742C" w:rsidR="0026548A" w:rsidRDefault="0026548A" w:rsidP="0026548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EC6FC" id="Group 50" o:spid="_x0000_s1034" style="position:absolute;margin-left:-2.25pt;margin-top:30.65pt;width:505.6pt;height:154.15pt;z-index:251658266;mso-position-horizontal-relative:margin;mso-width-relative:margin;mso-height-relative:margin" coordsize="64211,1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">
                <v:roundrect id="AutoShape 2" o:spid="_x0000_s1035" style="position:absolute;left:3172;top:-3077;width:8813;height:14967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" fillcolor="#223d74 [3204]" strokecolor="#00aeef [3206]">
                  <v:textbox>
                    <w:txbxContent>
                      <w:p w14:paraId="2531B94D" w14:textId="77777777" w:rsidR="006832B0" w:rsidRDefault="006832B0" w:rsidP="006832B0">
                        <w:pPr>
                          <w:jc w:val="center"/>
                        </w:pPr>
                        <w:r>
                          <w:t>Using technology for researching and applying to jobs</w:t>
                        </w:r>
                      </w:p>
                      <w:p w14:paraId="6F478E0C" w14:textId="22189C52" w:rsidR="006832B0" w:rsidRDefault="006832B0" w:rsidP="006832B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2" o:spid="_x0000_s1036" style="position:absolute;left:19459;top:-3076;width:8813;height:1496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" fillcolor="#223d74 [3204]" strokecolor="#00aeef [3206]">
                  <v:textbox>
                    <w:txbxContent>
                      <w:p w14:paraId="6E701661" w14:textId="24FFFF45" w:rsidR="006832B0" w:rsidRDefault="006832B0" w:rsidP="006832B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t>Using technology in work</w:t>
                        </w:r>
                      </w:p>
                    </w:txbxContent>
                  </v:textbox>
                </v:roundrect>
                <v:roundrect id="AutoShape 2" o:spid="_x0000_s1037" style="position:absolute;left:35842;top:-3076;width:8813;height:1496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" fillcolor="#223d74 [3204]" strokecolor="#00aeef [3206]">
                  <v:textbox>
                    <w:txbxContent>
                      <w:p w14:paraId="388B098D" w14:textId="110C0870" w:rsidR="006832B0" w:rsidRDefault="006832B0" w:rsidP="006832B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t>Using Word to update your CV</w:t>
                        </w:r>
                      </w:p>
                    </w:txbxContent>
                  </v:textbox>
                </v:roundrect>
                <v:roundrect id="AutoShape 2" o:spid="_x0000_s1038" style="position:absolute;left:52321;top:-2887;width:8814;height:14967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" fillcolor="#223d74 [3204]" strokecolor="#00aeef [3206]">
                  <v:textbox>
                    <w:txbxContent>
                      <w:p w14:paraId="316B74DA" w14:textId="3D48CEB0" w:rsidR="0026548A" w:rsidRDefault="0026548A" w:rsidP="002654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t>Searching for jobs online</w:t>
                        </w:r>
                      </w:p>
                    </w:txbxContent>
                  </v:textbox>
                </v:roundrect>
                <v:roundrect id="AutoShape 2" o:spid="_x0000_s1039" style="position:absolute;left:3076;top:7496;width:8814;height:1496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" fillcolor="#223d74 [3204]" strokecolor="#00aeef [3206]">
                  <v:textbox>
                    <w:txbxContent>
                      <w:p w14:paraId="7F5F33FE" w14:textId="77777777" w:rsidR="0026548A" w:rsidRDefault="0026548A" w:rsidP="0026548A">
                        <w:pPr>
                          <w:jc w:val="center"/>
                        </w:pPr>
                        <w:r>
                          <w:t>Using email to submit a job application</w:t>
                        </w:r>
                      </w:p>
                      <w:p w14:paraId="06542989" w14:textId="77777777" w:rsidR="0026548A" w:rsidRDefault="0026548A" w:rsidP="002654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2" o:spid="_x0000_s1040" style="position:absolute;left:19364;top:7495;width:8814;height:14967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" fillcolor="#223d74 [3204]" strokecolor="#00aeef [3206]">
                  <v:textbox>
                    <w:txbxContent>
                      <w:p w14:paraId="6B54B5BF" w14:textId="77777777" w:rsidR="0026548A" w:rsidRDefault="0026548A" w:rsidP="0026548A">
                        <w:pPr>
                          <w:jc w:val="center"/>
                        </w:pPr>
                        <w:r>
                          <w:t>Filling in online application forms</w:t>
                        </w:r>
                      </w:p>
                      <w:p w14:paraId="181E2D39" w14:textId="2DC7F6D3" w:rsidR="0026548A" w:rsidRDefault="0026548A" w:rsidP="002654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2" o:spid="_x0000_s1041" style="position:absolute;left:35747;top:7495;width:8814;height:14967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" fillcolor="#223d74 [3204]" strokecolor="#00aeef [3206]">
                  <v:textbox>
                    <w:txbxContent>
                      <w:p w14:paraId="3CCB29BE" w14:textId="77777777" w:rsidR="0026548A" w:rsidRDefault="0026548A" w:rsidP="0026548A">
                        <w:pPr>
                          <w:jc w:val="center"/>
                        </w:pPr>
                        <w:r>
                          <w:t>Online interviews (video calls)</w:t>
                        </w:r>
                      </w:p>
                      <w:p w14:paraId="646DC649" w14:textId="5F5AE334" w:rsidR="0026548A" w:rsidRDefault="0026548A" w:rsidP="002654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2" o:spid="_x0000_s1042" style="position:absolute;left:52225;top:7687;width:8814;height:1496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" fillcolor="#223d74 [3204]" strokecolor="#00aeef [3206]">
                  <v:textbox>
                    <w:txbxContent>
                      <w:p w14:paraId="2EAB815F" w14:textId="2D2DF9D3" w:rsidR="0026548A" w:rsidRDefault="0026548A" w:rsidP="0026548A">
                        <w:pPr>
                          <w:jc w:val="center"/>
                        </w:pPr>
                        <w:r>
                          <w:t>Using LinkedIn</w:t>
                        </w:r>
                      </w:p>
                      <w:p w14:paraId="1CE532E5" w14:textId="3BAE742C" w:rsidR="0026548A" w:rsidRDefault="0026548A" w:rsidP="0026548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39957197" w14:textId="77777777" w:rsidR="002133A1" w:rsidRDefault="002133A1" w:rsidP="009F3787"/>
    <w:p w14:paraId="58F90A8A" w14:textId="77777777" w:rsidR="00187C98" w:rsidRDefault="00187C98" w:rsidP="002133A1">
      <w:pPr>
        <w:pStyle w:val="SubHeading"/>
      </w:pPr>
    </w:p>
    <w:p w14:paraId="2168A3B2" w14:textId="77777777" w:rsidR="00187C98" w:rsidRDefault="00187C98" w:rsidP="002133A1">
      <w:pPr>
        <w:pStyle w:val="SubHeading"/>
      </w:pPr>
    </w:p>
    <w:p w14:paraId="6C4F6D05" w14:textId="77777777" w:rsidR="00187C98" w:rsidRDefault="00187C98" w:rsidP="002133A1">
      <w:pPr>
        <w:pStyle w:val="SubHeading"/>
      </w:pPr>
    </w:p>
    <w:p w14:paraId="0F8D98C5" w14:textId="465CAC6B" w:rsidR="002133A1" w:rsidRDefault="002133A1" w:rsidP="002133A1">
      <w:pPr>
        <w:pStyle w:val="SubHeading"/>
      </w:pPr>
      <w:r>
        <w:t>How confident are you with your digital skills?</w:t>
      </w:r>
    </w:p>
    <w:p w14:paraId="11709560" w14:textId="75266A22" w:rsidR="0026548A" w:rsidRDefault="002133A1" w:rsidP="002133A1">
      <w:pPr>
        <w:pStyle w:val="SubHeading"/>
      </w:pPr>
      <w:r w:rsidRPr="00BA1AF9">
        <w:rPr>
          <w:noProof/>
        </w:rPr>
        <w:drawing>
          <wp:anchor distT="0" distB="0" distL="114300" distR="114300" simplePos="0" relativeHeight="251658287" behindDoc="0" locked="0" layoutInCell="1" allowOverlap="1" wp14:anchorId="3830BB35" wp14:editId="43E8836A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4" name="Graphic 4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52775" w14:textId="7DAD1C5F" w:rsidR="00BA1AF9" w:rsidRDefault="00BA1AF9" w:rsidP="00BA1AF9">
      <w:pPr>
        <w:pStyle w:val="SubHeading"/>
        <w:rPr>
          <w:color w:val="223D74" w:themeColor="text2"/>
        </w:rPr>
      </w:pPr>
      <w:r w:rsidRPr="00BA1AF9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2127EEC" wp14:editId="01FD5F27">
                <wp:simplePos x="0" y="0"/>
                <wp:positionH relativeFrom="margin">
                  <wp:posOffset>1759585</wp:posOffset>
                </wp:positionH>
                <wp:positionV relativeFrom="paragraph">
                  <wp:posOffset>176530</wp:posOffset>
                </wp:positionV>
                <wp:extent cx="4857750" cy="3810"/>
                <wp:effectExtent l="0" t="0" r="19050" b="342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0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D096D5F" id="Straight Connector 2" o:spid="_x0000_s1026" style="position:absolute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55pt,13.9pt" to="521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" strokecolor="#223d74 [3204]" strokeweight=".5pt">
                <v:stroke joinstyle="miter"/>
                <w10:wrap anchorx="margin"/>
              </v:line>
            </w:pict>
          </mc:Fallback>
        </mc:AlternateContent>
      </w:r>
      <w:r>
        <w:rPr>
          <w:color w:val="223D74" w:themeColor="text2"/>
        </w:rPr>
        <w:t xml:space="preserve">I think I am      </w:t>
      </w:r>
    </w:p>
    <w:p w14:paraId="128474A3" w14:textId="4A8A4AA8" w:rsidR="00BA1AF9" w:rsidRDefault="00BA1AF9" w:rsidP="00BA1AF9">
      <w:pPr>
        <w:pStyle w:val="SubHeading"/>
        <w:rPr>
          <w:color w:val="223D74" w:themeColor="text2"/>
        </w:rPr>
      </w:pPr>
    </w:p>
    <w:p w14:paraId="05F13B4D" w14:textId="77777777" w:rsidR="002133A1" w:rsidRDefault="00705E30" w:rsidP="002133A1">
      <w:pPr>
        <w:pStyle w:val="SubHeading"/>
        <w:ind w:left="720"/>
        <w:rPr>
          <w:b w:val="0"/>
          <w:bCs/>
          <w:color w:val="223D74" w:themeColor="text2"/>
          <w:sz w:val="20"/>
          <w:szCs w:val="20"/>
        </w:rPr>
      </w:pPr>
      <w:r>
        <w:rPr>
          <w:b w:val="0"/>
          <w:bCs/>
          <w:color w:val="223D74" w:themeColor="text2"/>
          <w:sz w:val="20"/>
          <w:szCs w:val="20"/>
        </w:rPr>
        <w:t xml:space="preserve">   </w:t>
      </w:r>
      <w:r w:rsidR="00BA1AF9"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545AE4AA" w14:textId="77777777" w:rsidR="002133A1" w:rsidRDefault="002133A1" w:rsidP="002133A1">
      <w:pPr>
        <w:pStyle w:val="SubHeading"/>
        <w:ind w:left="720"/>
        <w:rPr>
          <w:b w:val="0"/>
          <w:bCs/>
          <w:color w:val="223D74" w:themeColor="text2"/>
          <w:sz w:val="20"/>
          <w:szCs w:val="20"/>
        </w:rPr>
      </w:pPr>
    </w:p>
    <w:p w14:paraId="7BFB15F0" w14:textId="127CAF39" w:rsidR="00BA1AF9" w:rsidRPr="002133A1" w:rsidRDefault="00BA1AF9" w:rsidP="002133A1">
      <w:pPr>
        <w:pStyle w:val="SubHeading"/>
        <w:ind w:left="720"/>
        <w:rPr>
          <w:color w:val="223D74" w:themeColor="text2"/>
        </w:rPr>
      </w:pPr>
      <w:r w:rsidRPr="004413C4">
        <w:rPr>
          <w:noProof/>
        </w:rPr>
        <w:drawing>
          <wp:anchor distT="0" distB="0" distL="114300" distR="114300" simplePos="0" relativeHeight="251658288" behindDoc="1" locked="0" layoutInCell="1" allowOverlap="1" wp14:anchorId="43D663F6" wp14:editId="64B5F6C7">
            <wp:simplePos x="0" y="0"/>
            <wp:positionH relativeFrom="margin">
              <wp:posOffset>0</wp:posOffset>
            </wp:positionH>
            <wp:positionV relativeFrom="paragraph">
              <wp:posOffset>56515</wp:posOffset>
            </wp:positionV>
            <wp:extent cx="680720" cy="648335"/>
            <wp:effectExtent l="0" t="0" r="0" b="0"/>
            <wp:wrapTight wrapText="bothSides">
              <wp:wrapPolygon edited="0">
                <wp:start x="7858" y="635"/>
                <wp:lineTo x="3627" y="10789"/>
                <wp:lineTo x="2418" y="15867"/>
                <wp:lineTo x="3022" y="20944"/>
                <wp:lineTo x="18134" y="20944"/>
                <wp:lineTo x="19343" y="19040"/>
                <wp:lineTo x="17530" y="11424"/>
                <wp:lineTo x="15112" y="4443"/>
                <wp:lineTo x="13299" y="635"/>
                <wp:lineTo x="7858" y="635"/>
              </wp:wrapPolygon>
            </wp:wrapTight>
            <wp:docPr id="1" name="Graphic 24" descr="Programmer femal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29EDDAA-61D9-4F62-BDAE-76FFA230BF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c 24" descr="Programmer female with solid fill">
                      <a:extLst>
                        <a:ext uri="{FF2B5EF4-FFF2-40B4-BE49-F238E27FC236}">
                          <a16:creationId xmlns:a16="http://schemas.microsoft.com/office/drawing/2014/main" id="{F29EDDAA-61D9-4F62-BDAE-76FFA230BF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5A0DB" w14:textId="63E954AF" w:rsidR="00BA1AF9" w:rsidRDefault="00BA1AF9" w:rsidP="00BA1AF9">
      <w:pPr>
        <w:pStyle w:val="SubHeading"/>
        <w:rPr>
          <w:color w:val="223D74" w:themeColor="text2"/>
        </w:rPr>
      </w:pPr>
      <w:r>
        <w:rPr>
          <w:color w:val="223D74" w:themeColor="text2"/>
        </w:rPr>
        <w:t xml:space="preserve"> </w:t>
      </w:r>
      <w:r w:rsidR="00BD48BC">
        <w:rPr>
          <w:color w:val="223D74" w:themeColor="text2"/>
        </w:rPr>
        <w:t>An</w:t>
      </w:r>
      <w:r>
        <w:rPr>
          <w:color w:val="223D74" w:themeColor="text2"/>
        </w:rPr>
        <w:t xml:space="preserve"> area of digital skills that I would like to develop is:</w:t>
      </w:r>
    </w:p>
    <w:p w14:paraId="06A80026" w14:textId="769A8D02" w:rsidR="00E27D50" w:rsidRDefault="00E27D50" w:rsidP="00BA1AF9">
      <w:r w:rsidRPr="00BA1AF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55665CF" wp14:editId="4E80D67D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5924550" cy="1905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CFBCA2A" id="Straight Connector 51" o:spid="_x0000_s1026" style="position:absolute;flip:y;z-index:2516582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14.35pt" to="881.8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" strokecolor="#223d74 [3204]" strokeweight=".5pt">
                <v:stroke joinstyle="miter"/>
                <w10:wrap anchorx="margin"/>
              </v:line>
            </w:pict>
          </mc:Fallback>
        </mc:AlternateContent>
      </w:r>
    </w:p>
    <w:p w14:paraId="23A9C274" w14:textId="751D0D77" w:rsidR="00BA1AF9" w:rsidRPr="00BA1AF9" w:rsidRDefault="00BA1AF9" w:rsidP="00BA1AF9">
      <w:pPr>
        <w:rPr>
          <w:b/>
          <w:bCs/>
        </w:rPr>
      </w:pPr>
      <w:r w:rsidRPr="00BA1AF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AE06087" wp14:editId="10E1016F">
                <wp:simplePos x="0" y="0"/>
                <wp:positionH relativeFrom="margin">
                  <wp:posOffset>-2540</wp:posOffset>
                </wp:positionH>
                <wp:positionV relativeFrom="paragraph">
                  <wp:posOffset>114935</wp:posOffset>
                </wp:positionV>
                <wp:extent cx="6629400" cy="41910"/>
                <wp:effectExtent l="0" t="0" r="19050" b="3429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419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5681BEB" id="Straight Connector 18" o:spid="_x0000_s1026" style="position:absolute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2pt,9.05pt" to="521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" strokecolor="#223d74 [3204]" strokeweight=".5pt">
                <v:stroke joinstyle="miter"/>
                <w10:wrap anchorx="margin"/>
              </v:line>
            </w:pict>
          </mc:Fallback>
        </mc:AlternateContent>
      </w:r>
    </w:p>
    <w:p w14:paraId="2659DECF" w14:textId="77777777" w:rsidR="000D4739" w:rsidRDefault="000D4739" w:rsidP="00BA1AF9"/>
    <w:p w14:paraId="7A86B0B2" w14:textId="084229CC" w:rsidR="00623F70" w:rsidRDefault="00623F70" w:rsidP="00623F70">
      <w:pPr>
        <w:pStyle w:val="Heading1"/>
      </w:pPr>
      <w:bookmarkStart w:id="2" w:name="_Toc89781727"/>
      <w:r>
        <w:t>Employability Skills</w:t>
      </w:r>
      <w:bookmarkEnd w:id="2"/>
    </w:p>
    <w:p w14:paraId="5D6B5D0A" w14:textId="6DE50038" w:rsidR="00500943" w:rsidRPr="00500943" w:rsidRDefault="00500943" w:rsidP="00500943">
      <w:pPr>
        <w:pStyle w:val="SubHeading"/>
        <w:rPr>
          <w:b w:val="0"/>
          <w:bCs/>
        </w:rPr>
      </w:pPr>
      <w:r w:rsidRPr="00500943">
        <w:rPr>
          <w:b w:val="0"/>
          <w:bCs/>
          <w:color w:val="223D74" w:themeColor="text2"/>
        </w:rPr>
        <w:t>Here are some examples…</w:t>
      </w:r>
      <w:r w:rsidRPr="00500943">
        <w:rPr>
          <w:b w:val="0"/>
          <w:bCs/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7BA3283C" wp14:editId="7534D175">
                <wp:simplePos x="0" y="0"/>
                <wp:positionH relativeFrom="margin">
                  <wp:posOffset>-28575</wp:posOffset>
                </wp:positionH>
                <wp:positionV relativeFrom="paragraph">
                  <wp:posOffset>389255</wp:posOffset>
                </wp:positionV>
                <wp:extent cx="6421120" cy="1957705"/>
                <wp:effectExtent l="0" t="0" r="17780" b="23495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120" cy="1957705"/>
                          <a:chOff x="0" y="0"/>
                          <a:chExt cx="6421120" cy="1957705"/>
                        </a:xfrm>
                      </wpg:grpSpPr>
                      <wps:wsp>
                        <wps:cNvPr id="54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183" y="-307658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5BA4674D" w14:textId="29BFF290" w:rsidR="00500943" w:rsidRDefault="00500943" w:rsidP="0050094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Having a good CV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45958" y="-307658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3E52B950" w14:textId="1B590A10" w:rsidR="00500943" w:rsidRDefault="00500943" w:rsidP="0050094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t>Doing well in interviews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84258" y="-307658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2BB80C22" w14:textId="54476326" w:rsidR="00500943" w:rsidRDefault="00500943" w:rsidP="0050094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t>Coping with rejections and knock-backs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32083" y="-288608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4294E2F7" w14:textId="172C94EA" w:rsidR="00500943" w:rsidRDefault="00500943" w:rsidP="0050094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t>Learning new skills or re-train for a different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7658" y="749617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004924BE" w14:textId="676B7F29" w:rsidR="00500943" w:rsidRDefault="00500943" w:rsidP="0050094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t>Finding a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36433" y="749617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3BBB7D43" w14:textId="12977A6C" w:rsidR="00500943" w:rsidRPr="00500943" w:rsidRDefault="00500943" w:rsidP="00500943">
                              <w:pPr>
                                <w:jc w:val="center"/>
                              </w:pPr>
                              <w:r w:rsidRPr="00500943">
                                <w:t xml:space="preserve">Knowing the job market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74733" y="749617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774A2A1E" w14:textId="735BB08E" w:rsidR="00500943" w:rsidRPr="00500943" w:rsidRDefault="00500943" w:rsidP="0050094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500943">
                                <w:rPr>
                                  <w:sz w:val="22"/>
                                  <w:szCs w:val="22"/>
                                </w:rPr>
                                <w:t>Knowing the types of jobs that are suitable for your skillset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AutoShap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22558" y="768667"/>
                            <a:ext cx="881380" cy="149669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331D3487" w14:textId="50FF3BAA" w:rsidR="00500943" w:rsidRPr="00B65F9A" w:rsidRDefault="00B65F9A" w:rsidP="00B65F9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  <w:r w:rsidRPr="00B65F9A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  <w:t>Writing a cover letter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3283C" id="Group 52" o:spid="_x0000_s1043" style="position:absolute;margin-left:-2.25pt;margin-top:30.65pt;width:505.6pt;height:154.15pt;z-index:251658269;mso-position-horizontal-relative:margin;mso-width-relative:margin;mso-height-relative:margin" coordsize="64211,1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">
                <v:roundrect id="AutoShape 2" o:spid="_x0000_s1044" style="position:absolute;left:3172;top:-3077;width:8813;height:14967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" fillcolor="#223d74 [3204]" strokecolor="#ec008c [3205]">
                  <v:textbox>
                    <w:txbxContent>
                      <w:p w14:paraId="5BA4674D" w14:textId="29BFF290" w:rsidR="00500943" w:rsidRDefault="00500943" w:rsidP="0050094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t xml:space="preserve">Having a good CV </w:t>
                        </w:r>
                      </w:p>
                    </w:txbxContent>
                  </v:textbox>
                </v:roundrect>
                <v:roundrect id="AutoShape 2" o:spid="_x0000_s1045" style="position:absolute;left:19459;top:-3076;width:8813;height:1496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" fillcolor="#223d74 [3204]" strokecolor="#ec008c [3205]">
                  <v:textbox>
                    <w:txbxContent>
                      <w:p w14:paraId="3E52B950" w14:textId="1B590A10" w:rsidR="00500943" w:rsidRDefault="00500943" w:rsidP="0050094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t>Doing well in interviews</w:t>
                        </w:r>
                      </w:p>
                    </w:txbxContent>
                  </v:textbox>
                </v:roundrect>
                <v:roundrect id="AutoShape 2" o:spid="_x0000_s1046" style="position:absolute;left:35842;top:-3076;width:8813;height:1496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" fillcolor="#223d74 [3204]" strokecolor="#ec008c [3205]">
                  <v:textbox>
                    <w:txbxContent>
                      <w:p w14:paraId="2BB80C22" w14:textId="54476326" w:rsidR="00500943" w:rsidRDefault="00500943" w:rsidP="0050094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t>Coping with rejections and knock-backs</w:t>
                        </w:r>
                      </w:p>
                    </w:txbxContent>
                  </v:textbox>
                </v:roundrect>
                <v:roundrect id="AutoShape 2" o:spid="_x0000_s1047" style="position:absolute;left:52321;top:-2887;width:8814;height:14967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" fillcolor="#223d74 [3204]" strokecolor="#ec008c [3205]">
                  <v:textbox>
                    <w:txbxContent>
                      <w:p w14:paraId="4294E2F7" w14:textId="172C94EA" w:rsidR="00500943" w:rsidRDefault="00500943" w:rsidP="0050094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t>Learning new skills or re-train for a different job</w:t>
                        </w:r>
                      </w:p>
                    </w:txbxContent>
                  </v:textbox>
                </v:roundrect>
                <v:roundrect id="AutoShape 2" o:spid="_x0000_s1048" style="position:absolute;left:3076;top:7496;width:8814;height:1496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" fillcolor="#223d74 [3204]" strokecolor="#ec008c [3205]">
                  <v:textbox>
                    <w:txbxContent>
                      <w:p w14:paraId="004924BE" w14:textId="676B7F29" w:rsidR="00500943" w:rsidRDefault="00500943" w:rsidP="0050094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t>Finding a job</w:t>
                        </w:r>
                      </w:p>
                    </w:txbxContent>
                  </v:textbox>
                </v:roundrect>
                <v:roundrect id="AutoShape 2" o:spid="_x0000_s1049" style="position:absolute;left:19364;top:7495;width:8814;height:14967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" fillcolor="#223d74 [3204]" strokecolor="#ec008c [3205]">
                  <v:textbox>
                    <w:txbxContent>
                      <w:p w14:paraId="3BBB7D43" w14:textId="12977A6C" w:rsidR="00500943" w:rsidRPr="00500943" w:rsidRDefault="00500943" w:rsidP="00500943">
                        <w:pPr>
                          <w:jc w:val="center"/>
                        </w:pPr>
                        <w:r w:rsidRPr="00500943">
                          <w:t xml:space="preserve">Knowing the job market </w:t>
                        </w:r>
                      </w:p>
                    </w:txbxContent>
                  </v:textbox>
                </v:roundrect>
                <v:roundrect id="AutoShape 2" o:spid="_x0000_s1050" style="position:absolute;left:35747;top:7495;width:8814;height:14967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" fillcolor="#223d74 [3204]" strokecolor="#ec008c [3205]">
                  <v:textbox>
                    <w:txbxContent>
                      <w:p w14:paraId="774A2A1E" w14:textId="735BB08E" w:rsidR="00500943" w:rsidRPr="00500943" w:rsidRDefault="00500943" w:rsidP="0050094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</w:rPr>
                        </w:pPr>
                        <w:r w:rsidRPr="00500943">
                          <w:rPr>
                            <w:sz w:val="22"/>
                            <w:szCs w:val="22"/>
                          </w:rPr>
                          <w:t>Knowing the types of jobs that are suitable for your skillset</w:t>
                        </w:r>
                      </w:p>
                    </w:txbxContent>
                  </v:textbox>
                </v:roundrect>
                <v:roundrect id="AutoShape 2" o:spid="_x0000_s1051" style="position:absolute;left:52225;top:7687;width:8814;height:1496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" fillcolor="#223d74 [3204]" strokecolor="#ec008c [3205]">
                  <v:textbox>
                    <w:txbxContent>
                      <w:p w14:paraId="331D3487" w14:textId="50FF3BAA" w:rsidR="00500943" w:rsidRPr="00B65F9A" w:rsidRDefault="00B65F9A" w:rsidP="00B65F9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  <w:r w:rsidRPr="00B65F9A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  <w:t>Writing a cover letter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7ADD253E" w14:textId="77777777" w:rsidR="00500943" w:rsidRDefault="00500943" w:rsidP="00500943"/>
    <w:p w14:paraId="71BB4B39" w14:textId="77777777" w:rsidR="00B65F9A" w:rsidRDefault="00B65F9A" w:rsidP="00500943">
      <w:pPr>
        <w:pStyle w:val="SubHeading"/>
      </w:pPr>
    </w:p>
    <w:p w14:paraId="4CDDDF1E" w14:textId="77777777" w:rsidR="000D4739" w:rsidRDefault="000D4739" w:rsidP="00500943">
      <w:pPr>
        <w:pStyle w:val="SubHeading"/>
      </w:pPr>
    </w:p>
    <w:p w14:paraId="10EABFDA" w14:textId="08E4CECA" w:rsidR="00500943" w:rsidRDefault="00500943" w:rsidP="00500943">
      <w:pPr>
        <w:pStyle w:val="SubHeading"/>
      </w:pPr>
      <w:r>
        <w:t>How confident are you with your</w:t>
      </w:r>
      <w:r w:rsidR="00105816">
        <w:t xml:space="preserve"> employability</w:t>
      </w:r>
      <w:r>
        <w:t xml:space="preserve"> skills?</w:t>
      </w:r>
    </w:p>
    <w:p w14:paraId="18CEB948" w14:textId="77777777" w:rsidR="00500943" w:rsidRDefault="00500943" w:rsidP="00500943">
      <w:pPr>
        <w:pStyle w:val="SubHeading"/>
      </w:pPr>
      <w:r w:rsidRPr="00BA1AF9">
        <w:rPr>
          <w:noProof/>
        </w:rPr>
        <w:drawing>
          <wp:anchor distT="0" distB="0" distL="114300" distR="114300" simplePos="0" relativeHeight="251658289" behindDoc="0" locked="0" layoutInCell="1" allowOverlap="1" wp14:anchorId="16F00DD9" wp14:editId="1250016C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723900" cy="723900"/>
            <wp:effectExtent l="0" t="0" r="0" b="0"/>
            <wp:wrapThrough wrapText="bothSides">
              <wp:wrapPolygon edited="0">
                <wp:start x="7958" y="568"/>
                <wp:lineTo x="3411" y="10800"/>
                <wp:lineTo x="1705" y="15347"/>
                <wp:lineTo x="2274" y="17053"/>
                <wp:lineTo x="6821" y="20463"/>
                <wp:lineTo x="17053" y="20463"/>
                <wp:lineTo x="14779" y="12505"/>
                <wp:lineTo x="17053" y="10800"/>
                <wp:lineTo x="19895" y="6253"/>
                <wp:lineTo x="19326" y="568"/>
                <wp:lineTo x="7958" y="568"/>
              </wp:wrapPolygon>
            </wp:wrapThrough>
            <wp:docPr id="192" name="Graphic 192" descr="Ques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Ques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6C3A4" w14:textId="77777777" w:rsidR="00500943" w:rsidRDefault="00500943" w:rsidP="00500943">
      <w:pPr>
        <w:pStyle w:val="SubHeading"/>
        <w:rPr>
          <w:color w:val="223D74" w:themeColor="text2"/>
        </w:rPr>
      </w:pPr>
      <w:r w:rsidRPr="00BA1AF9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2533991" wp14:editId="6DD44564">
                <wp:simplePos x="0" y="0"/>
                <wp:positionH relativeFrom="margin">
                  <wp:posOffset>1759585</wp:posOffset>
                </wp:positionH>
                <wp:positionV relativeFrom="paragraph">
                  <wp:posOffset>176530</wp:posOffset>
                </wp:positionV>
                <wp:extent cx="4857750" cy="3810"/>
                <wp:effectExtent l="0" t="0" r="19050" b="3429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0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F09B894" id="Straight Connector 62" o:spid="_x0000_s1026" style="position:absolute;flip:y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55pt,13.9pt" to="521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" strokecolor="#223d74 [3204]" strokeweight=".5pt">
                <v:stroke joinstyle="miter"/>
                <w10:wrap anchorx="margin"/>
              </v:line>
            </w:pict>
          </mc:Fallback>
        </mc:AlternateContent>
      </w:r>
      <w:r>
        <w:rPr>
          <w:color w:val="223D74" w:themeColor="text2"/>
        </w:rPr>
        <w:t xml:space="preserve">I think I am      </w:t>
      </w:r>
    </w:p>
    <w:p w14:paraId="11AC452B" w14:textId="77777777" w:rsidR="00500943" w:rsidRDefault="00500943" w:rsidP="00500943">
      <w:pPr>
        <w:pStyle w:val="SubHeading"/>
        <w:rPr>
          <w:color w:val="223D74" w:themeColor="text2"/>
        </w:rPr>
      </w:pPr>
    </w:p>
    <w:p w14:paraId="18E64D41" w14:textId="77777777" w:rsidR="00500943" w:rsidRDefault="00500943" w:rsidP="00500943">
      <w:pPr>
        <w:pStyle w:val="SubHeading"/>
        <w:ind w:left="720"/>
        <w:rPr>
          <w:b w:val="0"/>
          <w:bCs/>
          <w:color w:val="223D74" w:themeColor="text2"/>
          <w:sz w:val="20"/>
          <w:szCs w:val="20"/>
        </w:rPr>
      </w:pPr>
      <w:r>
        <w:rPr>
          <w:b w:val="0"/>
          <w:bCs/>
          <w:color w:val="223D74" w:themeColor="text2"/>
          <w:sz w:val="20"/>
          <w:szCs w:val="20"/>
        </w:rPr>
        <w:t xml:space="preserve">   </w:t>
      </w:r>
      <w:r w:rsidRPr="00BF3D99">
        <w:rPr>
          <w:b w:val="0"/>
          <w:bCs/>
          <w:color w:val="223D74" w:themeColor="text2"/>
          <w:sz w:val="20"/>
          <w:szCs w:val="20"/>
        </w:rPr>
        <w:t>(not confident at all, not very confident, somewhat confident, very confident, extremely confident)</w:t>
      </w:r>
    </w:p>
    <w:p w14:paraId="562E66CB" w14:textId="37B7B1FA" w:rsidR="00500943" w:rsidRDefault="00500943" w:rsidP="00500943">
      <w:pPr>
        <w:pStyle w:val="SubHeading"/>
        <w:ind w:left="720"/>
        <w:rPr>
          <w:b w:val="0"/>
          <w:bCs/>
          <w:color w:val="223D74" w:themeColor="text2"/>
          <w:sz w:val="20"/>
          <w:szCs w:val="20"/>
        </w:rPr>
      </w:pPr>
    </w:p>
    <w:p w14:paraId="4D2A4BB8" w14:textId="1D338768" w:rsidR="00500943" w:rsidRPr="002133A1" w:rsidRDefault="00444FC8" w:rsidP="00500943">
      <w:pPr>
        <w:pStyle w:val="SubHeading"/>
        <w:ind w:left="720"/>
        <w:rPr>
          <w:color w:val="223D74" w:themeColor="text2"/>
        </w:rPr>
      </w:pPr>
      <w:r w:rsidRPr="00444FC8">
        <w:rPr>
          <w:noProof/>
        </w:rPr>
        <w:drawing>
          <wp:anchor distT="0" distB="0" distL="114300" distR="114300" simplePos="0" relativeHeight="251658270" behindDoc="1" locked="0" layoutInCell="1" allowOverlap="1" wp14:anchorId="4C908B22" wp14:editId="383E483F">
            <wp:simplePos x="0" y="0"/>
            <wp:positionH relativeFrom="column">
              <wp:posOffset>104775</wp:posOffset>
            </wp:positionH>
            <wp:positionV relativeFrom="paragraph">
              <wp:posOffset>120650</wp:posOffset>
            </wp:positionV>
            <wp:extent cx="576946" cy="558916"/>
            <wp:effectExtent l="0" t="0" r="0" b="0"/>
            <wp:wrapTight wrapText="bothSides">
              <wp:wrapPolygon edited="0">
                <wp:start x="2141" y="0"/>
                <wp:lineTo x="2141" y="20618"/>
                <wp:lineTo x="18555" y="20618"/>
                <wp:lineTo x="18555" y="0"/>
                <wp:lineTo x="2141" y="0"/>
              </wp:wrapPolygon>
            </wp:wrapTight>
            <wp:docPr id="194" name="Graphic 83" descr="CheckList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B157709-30D9-4A61-B72A-5C1859CA8E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83" descr="CheckList with solid fill">
                      <a:extLst>
                        <a:ext uri="{FF2B5EF4-FFF2-40B4-BE49-F238E27FC236}">
                          <a16:creationId xmlns:a16="http://schemas.microsoft.com/office/drawing/2014/main" id="{FB157709-30D9-4A61-B72A-5C1859CA8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46" cy="55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7A0BE" w14:textId="608E5534" w:rsidR="00500943" w:rsidRDefault="00500943" w:rsidP="00500943">
      <w:pPr>
        <w:pStyle w:val="SubHeading"/>
        <w:rPr>
          <w:color w:val="223D74" w:themeColor="text2"/>
        </w:rPr>
      </w:pPr>
      <w:r>
        <w:rPr>
          <w:color w:val="223D74" w:themeColor="text2"/>
        </w:rPr>
        <w:t xml:space="preserve"> An area of </w:t>
      </w:r>
      <w:r w:rsidR="00444FC8">
        <w:rPr>
          <w:color w:val="223D74" w:themeColor="text2"/>
        </w:rPr>
        <w:t>employability skills</w:t>
      </w:r>
      <w:r>
        <w:rPr>
          <w:color w:val="223D74" w:themeColor="text2"/>
        </w:rPr>
        <w:t xml:space="preserve"> that I would like to develop is:</w:t>
      </w:r>
    </w:p>
    <w:p w14:paraId="675ED9C9" w14:textId="76A48C41" w:rsidR="00444FC8" w:rsidRDefault="00444FC8" w:rsidP="00444FC8">
      <w:r w:rsidRPr="00444FC8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21F3E2C" wp14:editId="73F6A9DD">
                <wp:simplePos x="0" y="0"/>
                <wp:positionH relativeFrom="margin">
                  <wp:posOffset>704850</wp:posOffset>
                </wp:positionH>
                <wp:positionV relativeFrom="paragraph">
                  <wp:posOffset>172085</wp:posOffset>
                </wp:positionV>
                <wp:extent cx="5924550" cy="19050"/>
                <wp:effectExtent l="0" t="0" r="19050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E250B34" id="Straight Connector 196" o:spid="_x0000_s1026" style="position:absolute;flip:y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.5pt,13.55pt" to="522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" strokecolor="#223d74 [3204]" strokeweight=".5pt">
                <v:stroke joinstyle="miter"/>
                <w10:wrap anchorx="margin"/>
              </v:line>
            </w:pict>
          </mc:Fallback>
        </mc:AlternateContent>
      </w:r>
    </w:p>
    <w:p w14:paraId="1BDE1DCA" w14:textId="6538173F" w:rsidR="00751039" w:rsidRDefault="00751039" w:rsidP="00444FC8">
      <w:r w:rsidRPr="00444FC8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CBFCBFD" wp14:editId="066641B2">
                <wp:simplePos x="0" y="0"/>
                <wp:positionH relativeFrom="margin">
                  <wp:posOffset>-2540</wp:posOffset>
                </wp:positionH>
                <wp:positionV relativeFrom="paragraph">
                  <wp:posOffset>181610</wp:posOffset>
                </wp:positionV>
                <wp:extent cx="6629400" cy="41910"/>
                <wp:effectExtent l="0" t="0" r="19050" b="3429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419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6732BD1" id="Straight Connector 195" o:spid="_x0000_s1026" style="position:absolute;flip:y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2pt,14.3pt" to="521.8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" strokecolor="#223d74 [3204]" strokeweight=".5pt">
                <v:stroke joinstyle="miter"/>
                <w10:wrap anchorx="margin"/>
              </v:line>
            </w:pict>
          </mc:Fallback>
        </mc:AlternateContent>
      </w:r>
    </w:p>
    <w:p w14:paraId="6AC16F3C" w14:textId="5AEA2FC9" w:rsidR="00444FC8" w:rsidRDefault="00444FC8" w:rsidP="00444FC8"/>
    <w:p w14:paraId="0D8825E3" w14:textId="77777777" w:rsidR="000D4739" w:rsidRDefault="000D4739" w:rsidP="00444FC8"/>
    <w:p w14:paraId="428AA9FE" w14:textId="77777777" w:rsidR="0038720B" w:rsidRDefault="0038720B" w:rsidP="00444FC8"/>
    <w:p w14:paraId="37155D28" w14:textId="77777777" w:rsidR="00B702BE" w:rsidRDefault="00B702BE" w:rsidP="00444FC8"/>
    <w:p w14:paraId="72FB5630" w14:textId="7B2A812D" w:rsidR="0054593E" w:rsidRDefault="0054593E" w:rsidP="00444FC8">
      <w:pPr>
        <w:pStyle w:val="Heading1"/>
      </w:pPr>
      <w:bookmarkStart w:id="3" w:name="_Toc89781728"/>
      <w:r>
        <w:t>Wellbeing</w:t>
      </w:r>
      <w:bookmarkEnd w:id="3"/>
    </w:p>
    <w:p w14:paraId="646147EF" w14:textId="28AA987B" w:rsidR="0036315A" w:rsidRPr="0036315A" w:rsidRDefault="0036315A" w:rsidP="0036315A">
      <w:r w:rsidRPr="00751039">
        <w:rPr>
          <w:i/>
          <w:iCs/>
          <w:noProof/>
          <w:color w:val="00AEEF" w:themeColor="accent3"/>
        </w:rPr>
        <w:drawing>
          <wp:anchor distT="0" distB="0" distL="114300" distR="114300" simplePos="0" relativeHeight="251658290" behindDoc="1" locked="0" layoutInCell="1" allowOverlap="1" wp14:anchorId="138DB2C5" wp14:editId="33A86759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649064" cy="649064"/>
            <wp:effectExtent l="0" t="0" r="0" b="0"/>
            <wp:wrapTight wrapText="bothSides">
              <wp:wrapPolygon edited="0">
                <wp:start x="634" y="3170"/>
                <wp:lineTo x="0" y="10145"/>
                <wp:lineTo x="3170" y="14583"/>
                <wp:lineTo x="15851" y="17753"/>
                <wp:lineTo x="18387" y="17753"/>
                <wp:lineTo x="20290" y="14583"/>
                <wp:lineTo x="20924" y="8243"/>
                <wp:lineTo x="19656" y="6341"/>
                <wp:lineTo x="13949" y="3170"/>
                <wp:lineTo x="634" y="3170"/>
              </wp:wrapPolygon>
            </wp:wrapTight>
            <wp:docPr id="197" name="Graphic 80" descr="Chat outline">
              <a:extLst xmlns:a="http://schemas.openxmlformats.org/drawingml/2006/main">
                <a:ext uri="{FF2B5EF4-FFF2-40B4-BE49-F238E27FC236}">
                  <a16:creationId xmlns:a16="http://schemas.microsoft.com/office/drawing/2014/main" id="{DCEA58AF-399B-4C54-BED8-C64D65DBA0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phic 80" descr="Chat outline">
                      <a:extLst>
                        <a:ext uri="{FF2B5EF4-FFF2-40B4-BE49-F238E27FC236}">
                          <a16:creationId xmlns:a16="http://schemas.microsoft.com/office/drawing/2014/main" id="{DCEA58AF-399B-4C54-BED8-C64D65DBA0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64" cy="64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1DC1C" w14:textId="5ECA33FF" w:rsidR="004759B2" w:rsidRPr="00751039" w:rsidRDefault="00D423EC" w:rsidP="00D423EC">
      <w:pPr>
        <w:rPr>
          <w:b/>
          <w:bCs/>
          <w:i/>
          <w:iCs/>
          <w:color w:val="00AEEF" w:themeColor="accent3"/>
        </w:rPr>
      </w:pPr>
      <w:r w:rsidRPr="00751039">
        <w:rPr>
          <w:b/>
          <w:bCs/>
          <w:i/>
          <w:iCs/>
          <w:color w:val="00AEEF" w:themeColor="accent3"/>
        </w:rPr>
        <w:t>“</w:t>
      </w:r>
      <w:r w:rsidR="004759B2" w:rsidRPr="00751039">
        <w:rPr>
          <w:b/>
          <w:bCs/>
          <w:i/>
          <w:iCs/>
          <w:color w:val="00AEEF" w:themeColor="accent3"/>
        </w:rPr>
        <w:t>I feel optimistic about my chances to find work.</w:t>
      </w:r>
      <w:r w:rsidRPr="00751039">
        <w:rPr>
          <w:b/>
          <w:bCs/>
          <w:i/>
          <w:iCs/>
          <w:color w:val="00AEEF" w:themeColor="accent3"/>
        </w:rPr>
        <w:t>”</w:t>
      </w:r>
    </w:p>
    <w:p w14:paraId="2C10D2AC" w14:textId="2AC943A3" w:rsidR="0036315A" w:rsidRPr="00187C98" w:rsidRDefault="004759B2" w:rsidP="004759B2">
      <w:pPr>
        <w:rPr>
          <w:color w:val="223D74" w:themeColor="text2"/>
        </w:rPr>
      </w:pPr>
      <w:r w:rsidRPr="00751039">
        <w:rPr>
          <w:color w:val="223D74" w:themeColor="text2"/>
        </w:rPr>
        <w:t>None of the time</w:t>
      </w:r>
      <w:r w:rsidR="00D423EC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-1507125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05CD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  <w:r w:rsidR="00D423EC" w:rsidRPr="00751039">
        <w:rPr>
          <w:color w:val="223D74" w:themeColor="text2"/>
        </w:rPr>
        <w:t xml:space="preserve"> </w:t>
      </w:r>
      <w:r w:rsidRPr="00751039">
        <w:rPr>
          <w:color w:val="223D74" w:themeColor="text2"/>
        </w:rPr>
        <w:t>Rarely</w:t>
      </w:r>
      <w:r w:rsidR="00D423EC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-492029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3EC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  <w:r w:rsidR="00D423EC" w:rsidRPr="00751039">
        <w:rPr>
          <w:color w:val="223D74" w:themeColor="text2"/>
        </w:rPr>
        <w:t xml:space="preserve"> </w:t>
      </w:r>
      <w:r w:rsidRPr="00751039">
        <w:rPr>
          <w:color w:val="223D74" w:themeColor="text2"/>
        </w:rPr>
        <w:t>Some of the time</w:t>
      </w:r>
      <w:r w:rsidR="00D423EC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-385797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3EC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  <w:r w:rsidR="00D423EC" w:rsidRPr="00751039">
        <w:rPr>
          <w:color w:val="223D74" w:themeColor="text2"/>
        </w:rPr>
        <w:t xml:space="preserve"> </w:t>
      </w:r>
      <w:r w:rsidRPr="00751039">
        <w:rPr>
          <w:color w:val="223D74" w:themeColor="text2"/>
        </w:rPr>
        <w:t>Often</w:t>
      </w:r>
      <w:r w:rsidR="00D423EC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1287623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3EC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  <w:r w:rsidR="00D423EC" w:rsidRPr="00751039">
        <w:rPr>
          <w:color w:val="223D74" w:themeColor="text2"/>
        </w:rPr>
        <w:t xml:space="preserve"> </w:t>
      </w:r>
      <w:r w:rsidRPr="00751039">
        <w:rPr>
          <w:color w:val="223D74" w:themeColor="text2"/>
        </w:rPr>
        <w:t>All of the time</w:t>
      </w:r>
      <w:r w:rsidR="00D423EC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1356307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3EC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</w:p>
    <w:p w14:paraId="223701FB" w14:textId="15B3C171" w:rsidR="004759B2" w:rsidRPr="00751039" w:rsidRDefault="004759B2" w:rsidP="004759B2">
      <w:pPr>
        <w:rPr>
          <w:b/>
          <w:bCs/>
          <w:color w:val="EC008C" w:themeColor="accent2"/>
        </w:rPr>
      </w:pPr>
      <w:r w:rsidRPr="00751039">
        <w:rPr>
          <w:b/>
          <w:bCs/>
          <w:color w:val="EC008C" w:themeColor="accent2"/>
        </w:rPr>
        <w:t>How would you rate your motivation in looking for work?</w:t>
      </w:r>
    </w:p>
    <w:p w14:paraId="7376D38F" w14:textId="3E38D159" w:rsidR="008354D4" w:rsidRDefault="004759B2" w:rsidP="00751039">
      <w:pPr>
        <w:rPr>
          <w:color w:val="223D74" w:themeColor="text2"/>
        </w:rPr>
      </w:pPr>
      <w:r w:rsidRPr="00751039">
        <w:rPr>
          <w:color w:val="223D74" w:themeColor="text2"/>
        </w:rPr>
        <w:t>No motivation at all</w:t>
      </w:r>
      <w:r w:rsidR="00F57EBF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827792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7EBF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  <w:r w:rsidR="00F57EBF" w:rsidRPr="00751039">
        <w:rPr>
          <w:color w:val="223D74" w:themeColor="text2"/>
        </w:rPr>
        <w:t xml:space="preserve"> </w:t>
      </w:r>
      <w:r w:rsidRPr="00751039">
        <w:rPr>
          <w:color w:val="223D74" w:themeColor="text2"/>
        </w:rPr>
        <w:t>Very little motivation</w:t>
      </w:r>
      <w:r w:rsidR="00F57EBF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8346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7EBF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  <w:r w:rsidR="00F57EBF" w:rsidRPr="00751039">
        <w:rPr>
          <w:color w:val="223D74" w:themeColor="text2"/>
        </w:rPr>
        <w:t xml:space="preserve"> </w:t>
      </w:r>
      <w:r w:rsidRPr="00751039">
        <w:rPr>
          <w:color w:val="223D74" w:themeColor="text2"/>
        </w:rPr>
        <w:t>Moderate motivation</w:t>
      </w:r>
      <w:r w:rsidR="00F57EBF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-1192755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7EBF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  <w:r w:rsidR="00F57EBF" w:rsidRPr="00751039">
        <w:rPr>
          <w:color w:val="223D74" w:themeColor="text2"/>
        </w:rPr>
        <w:t xml:space="preserve"> </w:t>
      </w:r>
      <w:r w:rsidRPr="00751039">
        <w:rPr>
          <w:color w:val="223D74" w:themeColor="text2"/>
        </w:rPr>
        <w:t>Strong motivation</w:t>
      </w:r>
      <w:r w:rsidR="00F57EBF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91283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7EBF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  <w:r w:rsidR="00F57EBF" w:rsidRPr="00751039">
        <w:rPr>
          <w:color w:val="223D74" w:themeColor="text2"/>
        </w:rPr>
        <w:t xml:space="preserve"> </w:t>
      </w:r>
      <w:r w:rsidR="00F57EBF" w:rsidRPr="00751039">
        <w:rPr>
          <w:color w:val="223D74" w:themeColor="text2"/>
        </w:rPr>
        <w:br/>
      </w:r>
      <w:r w:rsidRPr="00751039">
        <w:rPr>
          <w:color w:val="223D74" w:themeColor="text2"/>
        </w:rPr>
        <w:t>Very strong motivation</w:t>
      </w:r>
      <w:r w:rsidR="00F57EBF" w:rsidRPr="00751039">
        <w:rPr>
          <w:color w:val="223D74" w:themeColor="text2"/>
        </w:rPr>
        <w:t xml:space="preserve"> </w:t>
      </w:r>
      <w:sdt>
        <w:sdtPr>
          <w:rPr>
            <w:color w:val="223D74" w:themeColor="text2"/>
          </w:rPr>
          <w:id w:val="-311948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7EBF" w:rsidRPr="00751039">
            <w:rPr>
              <w:rFonts w:ascii="MS Gothic" w:eastAsia="MS Gothic" w:hAnsi="MS Gothic" w:hint="eastAsia"/>
              <w:color w:val="223D74" w:themeColor="text2"/>
            </w:rPr>
            <w:t>☐</w:t>
          </w:r>
        </w:sdtContent>
      </w:sdt>
    </w:p>
    <w:p w14:paraId="29198DDC" w14:textId="77777777" w:rsidR="00187C98" w:rsidRDefault="00187C98" w:rsidP="00751039">
      <w:pPr>
        <w:rPr>
          <w:color w:val="223D74" w:themeColor="text2"/>
        </w:rPr>
      </w:pPr>
    </w:p>
    <w:p w14:paraId="7481A08E" w14:textId="77777777" w:rsidR="00C2299F" w:rsidRDefault="00C2299F" w:rsidP="00751039">
      <w:pPr>
        <w:rPr>
          <w:color w:val="223D74" w:themeColor="text2"/>
        </w:rPr>
      </w:pPr>
    </w:p>
    <w:bookmarkStart w:id="4" w:name="_Toc89781729"/>
    <w:p w14:paraId="62398182" w14:textId="1BEF87E9" w:rsidR="00986883" w:rsidRDefault="00E36D5C" w:rsidP="00986883">
      <w:pPr>
        <w:pStyle w:val="Heading1"/>
      </w:pPr>
      <w:r w:rsidRPr="0095755A">
        <w:rPr>
          <w:b w:val="0"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325ABAC1" wp14:editId="429BE40C">
                <wp:simplePos x="0" y="0"/>
                <wp:positionH relativeFrom="margin">
                  <wp:posOffset>5228640</wp:posOffset>
                </wp:positionH>
                <wp:positionV relativeFrom="paragraph">
                  <wp:posOffset>351257</wp:posOffset>
                </wp:positionV>
                <wp:extent cx="1689735" cy="1047750"/>
                <wp:effectExtent l="0" t="0" r="24765" b="1905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0477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3232D" w14:textId="3E346414" w:rsidR="00E36D5C" w:rsidRPr="00E36D5C" w:rsidRDefault="00E36D5C" w:rsidP="00E36D5C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36D5C">
                              <w:rPr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Note to coaches: this is a starting point for your discussions that will be explored in more depth during session two. </w:t>
                            </w:r>
                          </w:p>
                          <w:p w14:paraId="4B5C1F08" w14:textId="77777777" w:rsidR="00E36D5C" w:rsidRPr="00E36D5C" w:rsidRDefault="00E36D5C" w:rsidP="00E36D5C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ABAC1" id="_x0000_s1052" type="#_x0000_t202" style="position:absolute;margin-left:411.7pt;margin-top:27.65pt;width:133.05pt;height:82.5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" fillcolor="#223d74 [3215]" strokecolor="#223d74 [3215]">
                <v:textbox>
                  <w:txbxContent>
                    <w:p w14:paraId="3223232D" w14:textId="3E346414" w:rsidR="00E36D5C" w:rsidRPr="00E36D5C" w:rsidRDefault="00E36D5C" w:rsidP="00E36D5C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E36D5C">
                        <w:rPr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Note to coaches: this is a starting point for your discussions that will be explored in more depth during session two. </w:t>
                      </w:r>
                    </w:p>
                    <w:p w14:paraId="4B5C1F08" w14:textId="77777777" w:rsidR="00E36D5C" w:rsidRPr="00E36D5C" w:rsidRDefault="00E36D5C" w:rsidP="00E36D5C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883">
        <w:t>Goal Setting</w:t>
      </w:r>
      <w:bookmarkEnd w:id="4"/>
      <w:r w:rsidR="00986883">
        <w:t xml:space="preserve"> </w:t>
      </w:r>
    </w:p>
    <w:p w14:paraId="46CEF393" w14:textId="4F7A8B9B" w:rsidR="00E36D5C" w:rsidRDefault="00565B76" w:rsidP="00565B76">
      <w:pPr>
        <w:rPr>
          <w:color w:val="223D74" w:themeColor="text2"/>
        </w:rPr>
      </w:pPr>
      <w:r w:rsidRPr="00556D58">
        <w:rPr>
          <w:color w:val="223D74" w:themeColor="text2"/>
        </w:rPr>
        <w:t xml:space="preserve">As you reflect on </w:t>
      </w:r>
      <w:r w:rsidR="00EF5FFE">
        <w:rPr>
          <w:color w:val="223D74" w:themeColor="text2"/>
        </w:rPr>
        <w:t>the answers given</w:t>
      </w:r>
      <w:r w:rsidR="00E36D5C">
        <w:rPr>
          <w:color w:val="223D74" w:themeColor="text2"/>
        </w:rPr>
        <w:t xml:space="preserve"> throughout this resource</w:t>
      </w:r>
      <w:r w:rsidR="00BF5046" w:rsidRPr="00556D58">
        <w:rPr>
          <w:color w:val="223D74" w:themeColor="text2"/>
        </w:rPr>
        <w:t>, discuss</w:t>
      </w:r>
      <w:r w:rsidR="00A31A88">
        <w:rPr>
          <w:color w:val="223D74" w:themeColor="text2"/>
        </w:rPr>
        <w:t>/consider</w:t>
      </w:r>
      <w:r w:rsidR="00BF5046" w:rsidRPr="00556D58">
        <w:rPr>
          <w:color w:val="223D74" w:themeColor="text2"/>
        </w:rPr>
        <w:t xml:space="preserve"> which areas you think would be good to focus on. </w:t>
      </w:r>
    </w:p>
    <w:p w14:paraId="79F24F30" w14:textId="5048BAEF" w:rsidR="00E36D5C" w:rsidRPr="00E36D5C" w:rsidRDefault="009D681B" w:rsidP="00E36D5C">
      <w:pPr>
        <w:rPr>
          <w:b/>
          <w:bCs/>
          <w:color w:val="EC008C" w:themeColor="accent2"/>
        </w:rPr>
      </w:pPr>
      <w:r w:rsidRPr="009D681B">
        <w:rPr>
          <w:noProof/>
          <w:color w:val="223D74" w:themeColor="text2"/>
        </w:rPr>
        <w:drawing>
          <wp:anchor distT="0" distB="0" distL="114300" distR="114300" simplePos="0" relativeHeight="251658273" behindDoc="1" locked="0" layoutInCell="1" allowOverlap="1" wp14:anchorId="3D13FA67" wp14:editId="3C18C9F7">
            <wp:simplePos x="0" y="0"/>
            <wp:positionH relativeFrom="margin">
              <wp:align>left</wp:align>
            </wp:positionH>
            <wp:positionV relativeFrom="paragraph">
              <wp:posOffset>445516</wp:posOffset>
            </wp:positionV>
            <wp:extent cx="576580" cy="558800"/>
            <wp:effectExtent l="0" t="0" r="0" b="0"/>
            <wp:wrapTight wrapText="bothSides">
              <wp:wrapPolygon edited="0">
                <wp:start x="2141" y="0"/>
                <wp:lineTo x="2141" y="20618"/>
                <wp:lineTo x="18555" y="20618"/>
                <wp:lineTo x="18555" y="0"/>
                <wp:lineTo x="2141" y="0"/>
              </wp:wrapPolygon>
            </wp:wrapTight>
            <wp:docPr id="6" name="Graphic 83" descr="CheckList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B157709-30D9-4A61-B72A-5C1859CA8E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83" descr="CheckList with solid fill">
                      <a:extLst>
                        <a:ext uri="{FF2B5EF4-FFF2-40B4-BE49-F238E27FC236}">
                          <a16:creationId xmlns:a16="http://schemas.microsoft.com/office/drawing/2014/main" id="{FB157709-30D9-4A61-B72A-5C1859CA8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D5C" w:rsidRPr="00E36D5C">
        <w:rPr>
          <w:b/>
          <w:bCs/>
          <w:color w:val="EC008C" w:themeColor="accent2"/>
        </w:rPr>
        <w:t xml:space="preserve">What would you list as your goals for these six coaching sessions? </w:t>
      </w:r>
      <w:r w:rsidR="00BA35A4">
        <w:rPr>
          <w:b/>
          <w:bCs/>
          <w:color w:val="EC008C" w:themeColor="accent2"/>
        </w:rPr>
        <w:t xml:space="preserve">Write down at least two </w:t>
      </w:r>
      <w:r w:rsidR="00B82348">
        <w:rPr>
          <w:b/>
          <w:bCs/>
          <w:color w:val="EC008C" w:themeColor="accent2"/>
        </w:rPr>
        <w:t xml:space="preserve">in the boxes </w:t>
      </w:r>
      <w:r w:rsidR="00BA35A4">
        <w:rPr>
          <w:b/>
          <w:bCs/>
          <w:color w:val="EC008C" w:themeColor="accent2"/>
        </w:rPr>
        <w:t>below.</w:t>
      </w:r>
    </w:p>
    <w:p w14:paraId="209C281F" w14:textId="44648E72" w:rsidR="009D681B" w:rsidRPr="00187C98" w:rsidRDefault="00321204" w:rsidP="00321204">
      <w:pPr>
        <w:rPr>
          <w:b/>
          <w:bCs/>
          <w:i/>
          <w:iCs/>
          <w:color w:val="00AEEF" w:themeColor="accent3"/>
        </w:rPr>
      </w:pPr>
      <w:r w:rsidRPr="0095755A">
        <w:rPr>
          <w:b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10BB8C29" wp14:editId="6216ED23">
                <wp:simplePos x="0" y="0"/>
                <wp:positionH relativeFrom="margin">
                  <wp:align>right</wp:align>
                </wp:positionH>
                <wp:positionV relativeFrom="paragraph">
                  <wp:posOffset>3042920</wp:posOffset>
                </wp:positionV>
                <wp:extent cx="6623685" cy="573405"/>
                <wp:effectExtent l="0" t="0" r="24765" b="171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43A0" w14:textId="4B2B2E20" w:rsidR="00321204" w:rsidRPr="0095755A" w:rsidRDefault="00321204" w:rsidP="00321204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47FB9F" w14:textId="77777777" w:rsidR="00321204" w:rsidRDefault="00321204" w:rsidP="003212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8C29" id="_x0000_s1053" type="#_x0000_t202" style="position:absolute;margin-left:470.35pt;margin-top:239.6pt;width:521.55pt;height:45.15pt;z-index:25165827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" strokecolor="#223d74 [3215]">
                <v:textbox>
                  <w:txbxContent>
                    <w:p w14:paraId="380343A0" w14:textId="4B2B2E20" w:rsidR="00321204" w:rsidRPr="0095755A" w:rsidRDefault="00321204" w:rsidP="00321204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 xml:space="preserve">4. </w:t>
                      </w: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47FB9F" w14:textId="77777777" w:rsidR="00321204" w:rsidRDefault="00321204" w:rsidP="00321204"/>
                  </w:txbxContent>
                </v:textbox>
                <w10:wrap type="square" anchorx="margin"/>
              </v:shape>
            </w:pict>
          </mc:Fallback>
        </mc:AlternateContent>
      </w:r>
      <w:r w:rsidRPr="0095755A">
        <w:rPr>
          <w:b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51D7EAA9" wp14:editId="24944B2E">
                <wp:simplePos x="0" y="0"/>
                <wp:positionH relativeFrom="margin">
                  <wp:align>right</wp:align>
                </wp:positionH>
                <wp:positionV relativeFrom="paragraph">
                  <wp:posOffset>2218690</wp:posOffset>
                </wp:positionV>
                <wp:extent cx="6623685" cy="573405"/>
                <wp:effectExtent l="0" t="0" r="24765" b="171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3E1AF" w14:textId="50EDA631" w:rsidR="00321204" w:rsidRPr="0095755A" w:rsidRDefault="00321204" w:rsidP="00321204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95755A"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0723D7" w14:textId="77777777" w:rsidR="00321204" w:rsidRDefault="00321204" w:rsidP="003212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EAA9" id="_x0000_s1054" type="#_x0000_t202" style="position:absolute;margin-left:470.35pt;margin-top:174.7pt;width:521.55pt;height:45.15pt;z-index:2516582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" strokecolor="#223d74 [3215]">
                <v:textbox>
                  <w:txbxContent>
                    <w:p w14:paraId="08C3E1AF" w14:textId="50EDA631" w:rsidR="00321204" w:rsidRPr="0095755A" w:rsidRDefault="00321204" w:rsidP="00321204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 xml:space="preserve">3. </w:t>
                      </w:r>
                      <w:r w:rsidRPr="0095755A"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0723D7" w14:textId="77777777" w:rsidR="00321204" w:rsidRDefault="00321204" w:rsidP="00321204"/>
                  </w:txbxContent>
                </v:textbox>
                <w10:wrap type="square" anchorx="margin"/>
              </v:shape>
            </w:pict>
          </mc:Fallback>
        </mc:AlternateContent>
      </w:r>
      <w:r w:rsidRPr="0095755A">
        <w:rPr>
          <w:b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6C69AC42" wp14:editId="6814FA07">
                <wp:simplePos x="0" y="0"/>
                <wp:positionH relativeFrom="margin">
                  <wp:align>right</wp:align>
                </wp:positionH>
                <wp:positionV relativeFrom="paragraph">
                  <wp:posOffset>1365885</wp:posOffset>
                </wp:positionV>
                <wp:extent cx="6623685" cy="573405"/>
                <wp:effectExtent l="0" t="0" r="24765" b="171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1CBC4" w14:textId="3BC648B8" w:rsidR="00321204" w:rsidRPr="0095755A" w:rsidRDefault="00321204" w:rsidP="00321204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 xml:space="preserve">2. </w:t>
                            </w:r>
                          </w:p>
                          <w:p w14:paraId="1AD79DD3" w14:textId="77777777" w:rsidR="00321204" w:rsidRDefault="00321204" w:rsidP="003212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AC42" id="_x0000_s1055" type="#_x0000_t202" style="position:absolute;margin-left:470.35pt;margin-top:107.55pt;width:521.55pt;height:45.15pt;z-index:25165827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" strokecolor="#223d74 [3215]">
                <v:textbox>
                  <w:txbxContent>
                    <w:p w14:paraId="77D1CBC4" w14:textId="3BC648B8" w:rsidR="00321204" w:rsidRPr="0095755A" w:rsidRDefault="00321204" w:rsidP="00321204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 xml:space="preserve">2. </w:t>
                      </w:r>
                    </w:p>
                    <w:p w14:paraId="1AD79DD3" w14:textId="77777777" w:rsidR="00321204" w:rsidRDefault="00321204" w:rsidP="00321204"/>
                  </w:txbxContent>
                </v:textbox>
                <w10:wrap type="square" anchorx="margin"/>
              </v:shape>
            </w:pict>
          </mc:Fallback>
        </mc:AlternateContent>
      </w:r>
      <w:r w:rsidRPr="0095755A">
        <w:rPr>
          <w:b/>
          <w:bCs/>
          <w:noProof/>
          <w:color w:val="223D74" w:themeColor="text2"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763AAB63" wp14:editId="07C8C1FA">
                <wp:simplePos x="0" y="0"/>
                <wp:positionH relativeFrom="margin">
                  <wp:posOffset>0</wp:posOffset>
                </wp:positionH>
                <wp:positionV relativeFrom="paragraph">
                  <wp:posOffset>532130</wp:posOffset>
                </wp:positionV>
                <wp:extent cx="6623685" cy="573405"/>
                <wp:effectExtent l="0" t="0" r="24765" b="171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D9299" w14:textId="04137F79" w:rsidR="00321204" w:rsidRPr="0095755A" w:rsidRDefault="00E36D5C" w:rsidP="00321204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3D74" w:themeColor="text2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  <w:p w14:paraId="20BDC8CE" w14:textId="77777777" w:rsidR="00321204" w:rsidRDefault="00321204" w:rsidP="003212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AB63" id="_x0000_s1056" type="#_x0000_t202" style="position:absolute;margin-left:0;margin-top:41.9pt;width:521.55pt;height:45.15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" strokecolor="#223d74 [3215]">
                <v:textbox>
                  <w:txbxContent>
                    <w:p w14:paraId="210D9299" w14:textId="04137F79" w:rsidR="00321204" w:rsidRPr="0095755A" w:rsidRDefault="00E36D5C" w:rsidP="00321204">
                      <w:pPr>
                        <w:pStyle w:val="ListBullet2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23D74" w:themeColor="text2"/>
                          <w:sz w:val="20"/>
                          <w:szCs w:val="20"/>
                        </w:rPr>
                        <w:t>1.</w:t>
                      </w:r>
                    </w:p>
                    <w:p w14:paraId="20BDC8CE" w14:textId="77777777" w:rsidR="00321204" w:rsidRDefault="00321204" w:rsidP="00321204"/>
                  </w:txbxContent>
                </v:textbox>
                <w10:wrap type="square" anchorx="margin"/>
              </v:shape>
            </w:pict>
          </mc:Fallback>
        </mc:AlternateContent>
      </w:r>
      <w:r w:rsidR="00435272">
        <w:rPr>
          <w:b/>
          <w:i/>
          <w:color w:val="00AEEF" w:themeColor="accent3"/>
        </w:rPr>
        <w:t>At the end of these six coaching sessions</w:t>
      </w:r>
      <w:r w:rsidR="00BF5046">
        <w:rPr>
          <w:b/>
          <w:bCs/>
          <w:i/>
          <w:iCs/>
          <w:color w:val="00AEEF" w:themeColor="accent3"/>
        </w:rPr>
        <w:t>,</w:t>
      </w:r>
      <w:r w:rsidR="00435272">
        <w:rPr>
          <w:b/>
          <w:i/>
          <w:color w:val="00AEEF" w:themeColor="accent3"/>
        </w:rPr>
        <w:t xml:space="preserve"> I would like to</w:t>
      </w:r>
      <w:r w:rsidR="00BF5046">
        <w:rPr>
          <w:b/>
          <w:bCs/>
          <w:i/>
          <w:iCs/>
          <w:color w:val="00AEEF" w:themeColor="accent3"/>
        </w:rPr>
        <w:t>:</w:t>
      </w:r>
    </w:p>
    <w:p w14:paraId="66616E5E" w14:textId="55DEEF49" w:rsidR="00435272" w:rsidRPr="009D681B" w:rsidRDefault="00435272" w:rsidP="009D681B">
      <w:pPr>
        <w:rPr>
          <w:color w:val="EC008C" w:themeColor="accent2"/>
        </w:rPr>
      </w:pPr>
    </w:p>
    <w:sectPr w:rsidR="00435272" w:rsidRPr="009D681B" w:rsidSect="000D5960">
      <w:headerReference w:type="even" r:id="rId32"/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720" w:right="720" w:bottom="720" w:left="720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8E7A9" w14:textId="77777777" w:rsidR="00404FFA" w:rsidRDefault="00404FFA" w:rsidP="00880CBE">
      <w:pPr>
        <w:spacing w:line="240" w:lineRule="auto"/>
      </w:pPr>
      <w:r>
        <w:separator/>
      </w:r>
    </w:p>
  </w:endnote>
  <w:endnote w:type="continuationSeparator" w:id="0">
    <w:p w14:paraId="52A2CBCF" w14:textId="77777777" w:rsidR="00404FFA" w:rsidRDefault="00404FFA" w:rsidP="00880CBE">
      <w:pPr>
        <w:spacing w:line="240" w:lineRule="auto"/>
      </w:pPr>
      <w:r>
        <w:continuationSeparator/>
      </w:r>
    </w:p>
  </w:endnote>
  <w:endnote w:type="continuationNotice" w:id="1">
    <w:p w14:paraId="04C88BCC" w14:textId="77777777" w:rsidR="00404FFA" w:rsidRDefault="00404F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890A" w14:textId="77777777" w:rsidR="00D35CC4" w:rsidRDefault="00D35CC4" w:rsidP="00AD0921">
    <w:pPr>
      <w:pStyle w:val="Footer"/>
    </w:pPr>
    <w:r>
      <w:t xml:space="preserve">Page </w:t>
    </w:r>
    <w:r w:rsidRPr="00D35CC4">
      <w:rPr>
        <w:rFonts w:ascii="Arial Black" w:hAnsi="Arial Black"/>
      </w:rPr>
      <w:fldChar w:fldCharType="begin"/>
    </w:r>
    <w:r w:rsidRPr="00D35CC4">
      <w:rPr>
        <w:rFonts w:ascii="Arial Black" w:hAnsi="Arial Black"/>
      </w:rPr>
      <w:instrText xml:space="preserve"> page</w:instrText>
    </w:r>
    <w:r w:rsidRPr="00D35CC4">
      <w:rPr>
        <w:rFonts w:ascii="Arial Black" w:hAnsi="Arial Black"/>
      </w:rPr>
      <w:fldChar w:fldCharType="separate"/>
    </w:r>
    <w:r w:rsidRPr="00D35CC4">
      <w:rPr>
        <w:rFonts w:ascii="Arial Black" w:hAnsi="Arial Black"/>
      </w:rPr>
      <w:t>2</w:t>
    </w:r>
    <w:r w:rsidRPr="00D35CC4">
      <w:rPr>
        <w:rFonts w:ascii="Arial Black" w:hAnsi="Arial Black"/>
      </w:rPr>
      <w:fldChar w:fldCharType="end"/>
    </w:r>
  </w:p>
  <w:p w14:paraId="0370309C" w14:textId="6808C273" w:rsidR="00DF6BEE" w:rsidRPr="00D35CC4" w:rsidRDefault="00D35CC4" w:rsidP="00D35CC4">
    <w:pPr>
      <w:pStyle w:val="Footer"/>
    </w:pPr>
    <w:r w:rsidRPr="00A15B00">
      <w:t xml:space="preserve">© Business in the Community </w:t>
    </w:r>
    <w:r>
      <w:fldChar w:fldCharType="begin"/>
    </w:r>
    <w:r>
      <w:instrText xml:space="preserve"> createdate \@ "yyyy" </w:instrText>
    </w:r>
    <w:r>
      <w:fldChar w:fldCharType="separate"/>
    </w:r>
    <w:r w:rsidR="00B85DFD">
      <w:rPr>
        <w:noProof/>
      </w:rPr>
      <w:t>2021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165ADAF" w14:paraId="2BD5EC9C" w14:textId="77777777" w:rsidTr="4165ADAF">
      <w:tc>
        <w:tcPr>
          <w:tcW w:w="3485" w:type="dxa"/>
        </w:tcPr>
        <w:p w14:paraId="7CEB9736" w14:textId="7C131356" w:rsidR="4165ADAF" w:rsidRDefault="4165ADAF" w:rsidP="4165ADAF">
          <w:pPr>
            <w:pStyle w:val="Header"/>
            <w:ind w:left="-115"/>
          </w:pPr>
        </w:p>
      </w:tc>
      <w:tc>
        <w:tcPr>
          <w:tcW w:w="3485" w:type="dxa"/>
        </w:tcPr>
        <w:p w14:paraId="58768946" w14:textId="18F5968C" w:rsidR="4165ADAF" w:rsidRDefault="4165ADAF" w:rsidP="4165ADAF">
          <w:pPr>
            <w:pStyle w:val="Header"/>
            <w:jc w:val="center"/>
          </w:pPr>
        </w:p>
      </w:tc>
      <w:tc>
        <w:tcPr>
          <w:tcW w:w="3485" w:type="dxa"/>
        </w:tcPr>
        <w:p w14:paraId="3D87B3F1" w14:textId="60761602" w:rsidR="4165ADAF" w:rsidRDefault="4165ADAF" w:rsidP="4165ADAF">
          <w:pPr>
            <w:pStyle w:val="Header"/>
            <w:ind w:right="-115"/>
            <w:jc w:val="right"/>
          </w:pPr>
        </w:p>
      </w:tc>
    </w:tr>
  </w:tbl>
  <w:p w14:paraId="6020D431" w14:textId="59CCA743" w:rsidR="00887094" w:rsidRDefault="008870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2A09E" w14:textId="77777777" w:rsidR="00404FFA" w:rsidRDefault="00404FFA" w:rsidP="00880CBE">
      <w:pPr>
        <w:spacing w:line="240" w:lineRule="auto"/>
      </w:pPr>
      <w:r>
        <w:separator/>
      </w:r>
    </w:p>
  </w:footnote>
  <w:footnote w:type="continuationSeparator" w:id="0">
    <w:p w14:paraId="60487DDC" w14:textId="77777777" w:rsidR="00404FFA" w:rsidRDefault="00404FFA" w:rsidP="00880CBE">
      <w:pPr>
        <w:spacing w:line="240" w:lineRule="auto"/>
      </w:pPr>
      <w:r>
        <w:continuationSeparator/>
      </w:r>
    </w:p>
  </w:footnote>
  <w:footnote w:type="continuationNotice" w:id="1">
    <w:p w14:paraId="2B7A94CF" w14:textId="77777777" w:rsidR="00404FFA" w:rsidRDefault="00404F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98E0" w14:textId="77777777" w:rsidR="00701A19" w:rsidRDefault="0060426E">
    <w:pPr>
      <w:pStyle w:val="Header"/>
    </w:pPr>
    <w:r>
      <w:rPr>
        <w:noProof/>
      </w:rPr>
      <w:pict w14:anchorId="3D746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0;margin-top:0;width:582.8pt;height:824.35pt;z-index:-251657728;mso-wrap-edited:f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DAF1" w14:textId="4A9A3882" w:rsidR="00DF6BEE" w:rsidRPr="001B5812" w:rsidRDefault="000D5960" w:rsidP="001B5812">
    <w:pPr>
      <w:pStyle w:val="Header"/>
    </w:pPr>
    <w:r w:rsidRPr="000D5960">
      <w:rPr>
        <w:noProof/>
      </w:rPr>
      <w:drawing>
        <wp:anchor distT="0" distB="0" distL="114300" distR="114300" simplePos="0" relativeHeight="251657728" behindDoc="0" locked="0" layoutInCell="1" allowOverlap="1" wp14:anchorId="58C51925" wp14:editId="1976B203">
          <wp:simplePos x="0" y="0"/>
          <wp:positionH relativeFrom="column">
            <wp:posOffset>-535021</wp:posOffset>
          </wp:positionH>
          <wp:positionV relativeFrom="paragraph">
            <wp:posOffset>-398996</wp:posOffset>
          </wp:positionV>
          <wp:extent cx="5743575" cy="1282700"/>
          <wp:effectExtent l="0" t="0" r="9525" b="0"/>
          <wp:wrapSquare wrapText="bothSides"/>
          <wp:docPr id="7" name="Picture 7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486" b="24492"/>
                  <a:stretch/>
                </pic:blipFill>
                <pic:spPr bwMode="auto">
                  <a:xfrm>
                    <a:off x="0" y="0"/>
                    <a:ext cx="5743575" cy="1282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5C84A" w14:textId="07706A02" w:rsidR="00DF6BEE" w:rsidRPr="001B5812" w:rsidRDefault="003351BD" w:rsidP="006A39A6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D802E5B" wp14:editId="2A774E72">
          <wp:simplePos x="0" y="0"/>
          <wp:positionH relativeFrom="column">
            <wp:posOffset>-476250</wp:posOffset>
          </wp:positionH>
          <wp:positionV relativeFrom="paragraph">
            <wp:posOffset>-416992</wp:posOffset>
          </wp:positionV>
          <wp:extent cx="5743575" cy="1282700"/>
          <wp:effectExtent l="0" t="0" r="9525" b="0"/>
          <wp:wrapSquare wrapText="bothSides"/>
          <wp:docPr id="5" name="Picture 5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486" b="24492"/>
                  <a:stretch/>
                </pic:blipFill>
                <pic:spPr bwMode="auto">
                  <a:xfrm>
                    <a:off x="0" y="0"/>
                    <a:ext cx="5743575" cy="1282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2D61CF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28EDA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D661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C852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145F9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600D5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BCD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A4D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7CB5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520E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6374D"/>
    <w:multiLevelType w:val="multilevel"/>
    <w:tmpl w:val="67A6D9E8"/>
    <w:lvl w:ilvl="0">
      <w:start w:val="1"/>
      <w:numFmt w:val="decimal"/>
      <w:lvlRestart w:val="0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11" w15:restartNumberingAfterBreak="0">
    <w:nsid w:val="12F576E6"/>
    <w:multiLevelType w:val="hybridMultilevel"/>
    <w:tmpl w:val="5FC6A64E"/>
    <w:lvl w:ilvl="0" w:tplc="98FA569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C000"/>
        <w:sz w:val="18"/>
        <w:u w:color="EC008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A71545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E822A4A"/>
    <w:multiLevelType w:val="multilevel"/>
    <w:tmpl w:val="E010460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EC008C" w:themeColor="accent2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FDB813" w:themeColor="background2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color w:val="FDB813" w:themeColor="background2"/>
      </w:rPr>
    </w:lvl>
    <w:lvl w:ilvl="3">
      <w:start w:val="1"/>
      <w:numFmt w:val="bullet"/>
      <w:lvlText w:val="‟"/>
      <w:lvlJc w:val="left"/>
      <w:pPr>
        <w:ind w:left="1588" w:hanging="397"/>
      </w:pPr>
      <w:rPr>
        <w:rFonts w:ascii="Calibri" w:hAnsi="Calibri" w:hint="default"/>
        <w:color w:val="223D74" w:themeColor="text2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573" w:hanging="397"/>
      </w:pPr>
      <w:rPr>
        <w:rFonts w:ascii="Wingdings" w:hAnsi="Wingdings" w:hint="default"/>
      </w:rPr>
    </w:lvl>
  </w:abstractNum>
  <w:abstractNum w:abstractNumId="14" w15:restartNumberingAfterBreak="0">
    <w:nsid w:val="295B3E76"/>
    <w:multiLevelType w:val="hybridMultilevel"/>
    <w:tmpl w:val="9E5E1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14E3A"/>
    <w:multiLevelType w:val="multilevel"/>
    <w:tmpl w:val="34B44130"/>
    <w:styleLink w:val="BITCListNumbers"/>
    <w:lvl w:ilvl="0">
      <w:start w:val="1"/>
      <w:numFmt w:val="decimal"/>
      <w:lvlRestart w:val="0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16" w15:restartNumberingAfterBreak="0">
    <w:nsid w:val="2E2D39AC"/>
    <w:multiLevelType w:val="hybridMultilevel"/>
    <w:tmpl w:val="5E429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06AB4"/>
    <w:multiLevelType w:val="hybridMultilevel"/>
    <w:tmpl w:val="B4303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F7D4E"/>
    <w:multiLevelType w:val="hybridMultilevel"/>
    <w:tmpl w:val="F4585F5E"/>
    <w:lvl w:ilvl="0" w:tplc="98FA569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C000"/>
        <w:sz w:val="18"/>
        <w:u w:color="EC008C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07083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D771B5F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DDC3681"/>
    <w:multiLevelType w:val="multilevel"/>
    <w:tmpl w:val="60C6F0A6"/>
    <w:lvl w:ilvl="0">
      <w:start w:val="1"/>
      <w:numFmt w:val="decimal"/>
      <w:lvlRestart w:val="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suff w:val="nothing"/>
      <w:lvlText w:val=""/>
      <w:lvlJc w:val="left"/>
      <w:pPr>
        <w:ind w:left="0" w:hanging="5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1"/>
      <w:lvlText w:val="%1.%4"/>
      <w:lvlJc w:val="left"/>
      <w:pPr>
        <w:ind w:left="0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8468F2"/>
    <w:multiLevelType w:val="multilevel"/>
    <w:tmpl w:val="9DCE588C"/>
    <w:styleLink w:val="BITCBullets"/>
    <w:lvl w:ilvl="0">
      <w:start w:val="1"/>
      <w:numFmt w:val="bullet"/>
      <w:pStyle w:val="ListBullet"/>
      <w:lvlText w:val="●"/>
      <w:lvlJc w:val="left"/>
      <w:pPr>
        <w:ind w:left="397" w:hanging="397"/>
      </w:pPr>
      <w:rPr>
        <w:rFonts w:ascii="Arial" w:hAnsi="Arial" w:hint="default"/>
        <w:color w:val="EC008C" w:themeColor="accent2"/>
      </w:rPr>
    </w:lvl>
    <w:lvl w:ilvl="1">
      <w:start w:val="1"/>
      <w:numFmt w:val="bullet"/>
      <w:pStyle w:val="ListBullet2"/>
      <w:lvlText w:val="●"/>
      <w:lvlJc w:val="left"/>
      <w:pPr>
        <w:ind w:left="794" w:hanging="397"/>
      </w:pPr>
      <w:rPr>
        <w:rFonts w:ascii="Arial" w:hAnsi="Arial" w:hint="default"/>
        <w:color w:val="FDB813" w:themeColor="background2"/>
      </w:rPr>
    </w:lvl>
    <w:lvl w:ilvl="2">
      <w:start w:val="1"/>
      <w:numFmt w:val="bullet"/>
      <w:pStyle w:val="ListBullet3"/>
      <w:lvlText w:val="–"/>
      <w:lvlJc w:val="left"/>
      <w:pPr>
        <w:ind w:left="1191" w:hanging="397"/>
      </w:pPr>
      <w:rPr>
        <w:rFonts w:ascii="Arial" w:hAnsi="Arial" w:hint="default"/>
        <w:color w:val="FDB813" w:themeColor="background2"/>
      </w:rPr>
    </w:lvl>
    <w:lvl w:ilvl="3">
      <w:start w:val="1"/>
      <w:numFmt w:val="decimal"/>
      <w:lvlText w:val="(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23" w15:restartNumberingAfterBreak="0">
    <w:nsid w:val="67474E12"/>
    <w:multiLevelType w:val="hybridMultilevel"/>
    <w:tmpl w:val="EE945E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A402A"/>
    <w:multiLevelType w:val="hybridMultilevel"/>
    <w:tmpl w:val="7B1AF052"/>
    <w:lvl w:ilvl="0" w:tplc="2FEA747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EC008C" w:themeColor="accent2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13"/>
  </w:num>
  <w:num w:numId="5">
    <w:abstractNumId w:val="6"/>
  </w:num>
  <w:num w:numId="6">
    <w:abstractNumId w:val="13"/>
  </w:num>
  <w:num w:numId="7">
    <w:abstractNumId w:val="8"/>
  </w:num>
  <w:num w:numId="8">
    <w:abstractNumId w:val="10"/>
  </w:num>
  <w:num w:numId="9">
    <w:abstractNumId w:val="3"/>
  </w:num>
  <w:num w:numId="10">
    <w:abstractNumId w:val="10"/>
  </w:num>
  <w:num w:numId="11">
    <w:abstractNumId w:val="2"/>
  </w:num>
  <w:num w:numId="12">
    <w:abstractNumId w:val="10"/>
  </w:num>
  <w:num w:numId="13">
    <w:abstractNumId w:val="13"/>
  </w:num>
  <w:num w:numId="14">
    <w:abstractNumId w:val="10"/>
  </w:num>
  <w:num w:numId="15">
    <w:abstractNumId w:val="21"/>
  </w:num>
  <w:num w:numId="16">
    <w:abstractNumId w:val="13"/>
  </w:num>
  <w:num w:numId="17">
    <w:abstractNumId w:val="13"/>
  </w:num>
  <w:num w:numId="18">
    <w:abstractNumId w:val="13"/>
  </w:num>
  <w:num w:numId="19">
    <w:abstractNumId w:val="10"/>
  </w:num>
  <w:num w:numId="20">
    <w:abstractNumId w:val="10"/>
  </w:num>
  <w:num w:numId="21">
    <w:abstractNumId w:val="10"/>
  </w:num>
  <w:num w:numId="22">
    <w:abstractNumId w:val="20"/>
  </w:num>
  <w:num w:numId="23">
    <w:abstractNumId w:val="19"/>
  </w:num>
  <w:num w:numId="24">
    <w:abstractNumId w:val="12"/>
  </w:num>
  <w:num w:numId="25">
    <w:abstractNumId w:val="5"/>
  </w:num>
  <w:num w:numId="26">
    <w:abstractNumId w:val="4"/>
  </w:num>
  <w:num w:numId="27">
    <w:abstractNumId w:val="1"/>
  </w:num>
  <w:num w:numId="28">
    <w:abstractNumId w:val="0"/>
  </w:num>
  <w:num w:numId="29">
    <w:abstractNumId w:val="22"/>
  </w:num>
  <w:num w:numId="30">
    <w:abstractNumId w:val="15"/>
  </w:num>
  <w:num w:numId="31">
    <w:abstractNumId w:val="17"/>
  </w:num>
  <w:num w:numId="32">
    <w:abstractNumId w:val="11"/>
  </w:num>
  <w:num w:numId="33">
    <w:abstractNumId w:val="16"/>
  </w:num>
  <w:num w:numId="34">
    <w:abstractNumId w:val="18"/>
  </w:num>
  <w:num w:numId="35">
    <w:abstractNumId w:val="24"/>
  </w:num>
  <w:num w:numId="36">
    <w:abstractNumId w:val="14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DFD"/>
    <w:rsid w:val="0001042A"/>
    <w:rsid w:val="0001099F"/>
    <w:rsid w:val="00011191"/>
    <w:rsid w:val="00011BF3"/>
    <w:rsid w:val="00012F73"/>
    <w:rsid w:val="000137D3"/>
    <w:rsid w:val="00016935"/>
    <w:rsid w:val="0002015F"/>
    <w:rsid w:val="0005509E"/>
    <w:rsid w:val="000559AF"/>
    <w:rsid w:val="00056F14"/>
    <w:rsid w:val="00057132"/>
    <w:rsid w:val="00076D55"/>
    <w:rsid w:val="00086755"/>
    <w:rsid w:val="00091147"/>
    <w:rsid w:val="00096152"/>
    <w:rsid w:val="00097589"/>
    <w:rsid w:val="000A0968"/>
    <w:rsid w:val="000B34F8"/>
    <w:rsid w:val="000D4739"/>
    <w:rsid w:val="000D5960"/>
    <w:rsid w:val="000D7ACC"/>
    <w:rsid w:val="000D7E04"/>
    <w:rsid w:val="000E175E"/>
    <w:rsid w:val="000E3655"/>
    <w:rsid w:val="000E4E66"/>
    <w:rsid w:val="000F680F"/>
    <w:rsid w:val="0010048D"/>
    <w:rsid w:val="00105816"/>
    <w:rsid w:val="00117DF0"/>
    <w:rsid w:val="001225DB"/>
    <w:rsid w:val="0013070D"/>
    <w:rsid w:val="00132AC0"/>
    <w:rsid w:val="001429C1"/>
    <w:rsid w:val="0014350F"/>
    <w:rsid w:val="001605CD"/>
    <w:rsid w:val="00165E3F"/>
    <w:rsid w:val="0016676A"/>
    <w:rsid w:val="00167A1D"/>
    <w:rsid w:val="0017227E"/>
    <w:rsid w:val="001740D0"/>
    <w:rsid w:val="00176595"/>
    <w:rsid w:val="00187C98"/>
    <w:rsid w:val="001934B8"/>
    <w:rsid w:val="001A13F4"/>
    <w:rsid w:val="001A3617"/>
    <w:rsid w:val="001B24F6"/>
    <w:rsid w:val="001B3599"/>
    <w:rsid w:val="001B5812"/>
    <w:rsid w:val="001B75E3"/>
    <w:rsid w:val="001C43F0"/>
    <w:rsid w:val="001D7B76"/>
    <w:rsid w:val="00210DAF"/>
    <w:rsid w:val="002133A1"/>
    <w:rsid w:val="00214E2B"/>
    <w:rsid w:val="00222876"/>
    <w:rsid w:val="0022474B"/>
    <w:rsid w:val="00245648"/>
    <w:rsid w:val="002568E2"/>
    <w:rsid w:val="00261A60"/>
    <w:rsid w:val="0026548A"/>
    <w:rsid w:val="002720AB"/>
    <w:rsid w:val="00283345"/>
    <w:rsid w:val="00297E30"/>
    <w:rsid w:val="002A526B"/>
    <w:rsid w:val="002A6523"/>
    <w:rsid w:val="002A6E85"/>
    <w:rsid w:val="002B2CCE"/>
    <w:rsid w:val="002C5ADA"/>
    <w:rsid w:val="002D4523"/>
    <w:rsid w:val="002E1CFA"/>
    <w:rsid w:val="002F3D0D"/>
    <w:rsid w:val="003025C3"/>
    <w:rsid w:val="00302ABB"/>
    <w:rsid w:val="00305E25"/>
    <w:rsid w:val="00312A0F"/>
    <w:rsid w:val="00313F07"/>
    <w:rsid w:val="00317643"/>
    <w:rsid w:val="00317FEC"/>
    <w:rsid w:val="00321204"/>
    <w:rsid w:val="00330024"/>
    <w:rsid w:val="003351BD"/>
    <w:rsid w:val="00341BDD"/>
    <w:rsid w:val="00350767"/>
    <w:rsid w:val="00355361"/>
    <w:rsid w:val="0036315A"/>
    <w:rsid w:val="00366D85"/>
    <w:rsid w:val="00384054"/>
    <w:rsid w:val="0038720B"/>
    <w:rsid w:val="0039153C"/>
    <w:rsid w:val="003A3287"/>
    <w:rsid w:val="003A6E28"/>
    <w:rsid w:val="003B466B"/>
    <w:rsid w:val="003B7444"/>
    <w:rsid w:val="003C628C"/>
    <w:rsid w:val="003D0606"/>
    <w:rsid w:val="003D4902"/>
    <w:rsid w:val="003E0C57"/>
    <w:rsid w:val="003E3AB1"/>
    <w:rsid w:val="003F265F"/>
    <w:rsid w:val="00404FFA"/>
    <w:rsid w:val="00413AF7"/>
    <w:rsid w:val="00435272"/>
    <w:rsid w:val="004413C4"/>
    <w:rsid w:val="00444FC8"/>
    <w:rsid w:val="0044612F"/>
    <w:rsid w:val="00451F6B"/>
    <w:rsid w:val="004759B2"/>
    <w:rsid w:val="004853CC"/>
    <w:rsid w:val="00495F52"/>
    <w:rsid w:val="00497215"/>
    <w:rsid w:val="00497C55"/>
    <w:rsid w:val="004A289D"/>
    <w:rsid w:val="004C3235"/>
    <w:rsid w:val="004D44EE"/>
    <w:rsid w:val="004D55A5"/>
    <w:rsid w:val="004F4390"/>
    <w:rsid w:val="00500943"/>
    <w:rsid w:val="00505B24"/>
    <w:rsid w:val="00505E82"/>
    <w:rsid w:val="00506412"/>
    <w:rsid w:val="00511D2E"/>
    <w:rsid w:val="0054593E"/>
    <w:rsid w:val="005519A1"/>
    <w:rsid w:val="00556D58"/>
    <w:rsid w:val="00565B76"/>
    <w:rsid w:val="00571360"/>
    <w:rsid w:val="005723DA"/>
    <w:rsid w:val="00572A25"/>
    <w:rsid w:val="00574451"/>
    <w:rsid w:val="005745E7"/>
    <w:rsid w:val="00582E2F"/>
    <w:rsid w:val="005837EA"/>
    <w:rsid w:val="005855F4"/>
    <w:rsid w:val="00593990"/>
    <w:rsid w:val="005B5022"/>
    <w:rsid w:val="005B7D6A"/>
    <w:rsid w:val="005C40B3"/>
    <w:rsid w:val="005D1D2C"/>
    <w:rsid w:val="005D2EB5"/>
    <w:rsid w:val="005E0745"/>
    <w:rsid w:val="005E0F68"/>
    <w:rsid w:val="005E2E18"/>
    <w:rsid w:val="005F6DD3"/>
    <w:rsid w:val="0060426E"/>
    <w:rsid w:val="00610392"/>
    <w:rsid w:val="0061284D"/>
    <w:rsid w:val="00623F70"/>
    <w:rsid w:val="00635CE4"/>
    <w:rsid w:val="006366E3"/>
    <w:rsid w:val="006368B3"/>
    <w:rsid w:val="00645EC8"/>
    <w:rsid w:val="00656FC8"/>
    <w:rsid w:val="006575D4"/>
    <w:rsid w:val="006656B5"/>
    <w:rsid w:val="00670469"/>
    <w:rsid w:val="006832B0"/>
    <w:rsid w:val="00686AAD"/>
    <w:rsid w:val="00686BEF"/>
    <w:rsid w:val="00686E95"/>
    <w:rsid w:val="006A20A8"/>
    <w:rsid w:val="006A39A6"/>
    <w:rsid w:val="006A547A"/>
    <w:rsid w:val="006B712F"/>
    <w:rsid w:val="006D77A9"/>
    <w:rsid w:val="006E7217"/>
    <w:rsid w:val="00701A19"/>
    <w:rsid w:val="0070586B"/>
    <w:rsid w:val="00705E30"/>
    <w:rsid w:val="00707184"/>
    <w:rsid w:val="00715B7E"/>
    <w:rsid w:val="00715E9D"/>
    <w:rsid w:val="00723F8B"/>
    <w:rsid w:val="007316EB"/>
    <w:rsid w:val="00736A63"/>
    <w:rsid w:val="007415E5"/>
    <w:rsid w:val="007467FD"/>
    <w:rsid w:val="00751039"/>
    <w:rsid w:val="00777215"/>
    <w:rsid w:val="007A17B3"/>
    <w:rsid w:val="007C1423"/>
    <w:rsid w:val="007C49DF"/>
    <w:rsid w:val="007D373D"/>
    <w:rsid w:val="007E0900"/>
    <w:rsid w:val="007E1325"/>
    <w:rsid w:val="007E1500"/>
    <w:rsid w:val="007F01BD"/>
    <w:rsid w:val="007F6695"/>
    <w:rsid w:val="00806A7D"/>
    <w:rsid w:val="00806D0B"/>
    <w:rsid w:val="0081014E"/>
    <w:rsid w:val="00812249"/>
    <w:rsid w:val="008131C5"/>
    <w:rsid w:val="00821EC9"/>
    <w:rsid w:val="00824189"/>
    <w:rsid w:val="00824F93"/>
    <w:rsid w:val="008336E7"/>
    <w:rsid w:val="00833B58"/>
    <w:rsid w:val="008354D4"/>
    <w:rsid w:val="00842BB7"/>
    <w:rsid w:val="0086701F"/>
    <w:rsid w:val="0087018E"/>
    <w:rsid w:val="008743F7"/>
    <w:rsid w:val="00880CBE"/>
    <w:rsid w:val="008811F8"/>
    <w:rsid w:val="00887094"/>
    <w:rsid w:val="00894058"/>
    <w:rsid w:val="00894CEF"/>
    <w:rsid w:val="008A2D40"/>
    <w:rsid w:val="008A3C20"/>
    <w:rsid w:val="008A5428"/>
    <w:rsid w:val="008C0F7D"/>
    <w:rsid w:val="008C64E4"/>
    <w:rsid w:val="008D17E3"/>
    <w:rsid w:val="008E7B9C"/>
    <w:rsid w:val="008F66E5"/>
    <w:rsid w:val="009000CF"/>
    <w:rsid w:val="009075B9"/>
    <w:rsid w:val="00913CB7"/>
    <w:rsid w:val="00922FE1"/>
    <w:rsid w:val="00930545"/>
    <w:rsid w:val="009363C4"/>
    <w:rsid w:val="00955368"/>
    <w:rsid w:val="0095755A"/>
    <w:rsid w:val="00960B1E"/>
    <w:rsid w:val="00964682"/>
    <w:rsid w:val="00981EA1"/>
    <w:rsid w:val="00986883"/>
    <w:rsid w:val="00997742"/>
    <w:rsid w:val="009A4F5D"/>
    <w:rsid w:val="009C6D0B"/>
    <w:rsid w:val="009D2944"/>
    <w:rsid w:val="009D50C0"/>
    <w:rsid w:val="009D681B"/>
    <w:rsid w:val="009E09FA"/>
    <w:rsid w:val="009F1F26"/>
    <w:rsid w:val="009F3787"/>
    <w:rsid w:val="009F508A"/>
    <w:rsid w:val="00A13388"/>
    <w:rsid w:val="00A31A88"/>
    <w:rsid w:val="00A400DE"/>
    <w:rsid w:val="00A4244F"/>
    <w:rsid w:val="00A57B59"/>
    <w:rsid w:val="00A6033B"/>
    <w:rsid w:val="00A61D04"/>
    <w:rsid w:val="00A72B07"/>
    <w:rsid w:val="00A76B77"/>
    <w:rsid w:val="00A77239"/>
    <w:rsid w:val="00A87D80"/>
    <w:rsid w:val="00A90260"/>
    <w:rsid w:val="00A96492"/>
    <w:rsid w:val="00A975D8"/>
    <w:rsid w:val="00AA2F57"/>
    <w:rsid w:val="00AB0D4A"/>
    <w:rsid w:val="00AB3A23"/>
    <w:rsid w:val="00AB4A7F"/>
    <w:rsid w:val="00AC57F7"/>
    <w:rsid w:val="00AD0921"/>
    <w:rsid w:val="00AD78E1"/>
    <w:rsid w:val="00AE6A37"/>
    <w:rsid w:val="00AF08DB"/>
    <w:rsid w:val="00B00703"/>
    <w:rsid w:val="00B00797"/>
    <w:rsid w:val="00B04412"/>
    <w:rsid w:val="00B1055C"/>
    <w:rsid w:val="00B1632C"/>
    <w:rsid w:val="00B25932"/>
    <w:rsid w:val="00B26190"/>
    <w:rsid w:val="00B34D1D"/>
    <w:rsid w:val="00B40967"/>
    <w:rsid w:val="00B51BA3"/>
    <w:rsid w:val="00B60758"/>
    <w:rsid w:val="00B65F9A"/>
    <w:rsid w:val="00B702BE"/>
    <w:rsid w:val="00B77B63"/>
    <w:rsid w:val="00B80B3A"/>
    <w:rsid w:val="00B82348"/>
    <w:rsid w:val="00B83506"/>
    <w:rsid w:val="00B85040"/>
    <w:rsid w:val="00B85DFD"/>
    <w:rsid w:val="00B87A30"/>
    <w:rsid w:val="00B9655A"/>
    <w:rsid w:val="00BA1AF9"/>
    <w:rsid w:val="00BA35A4"/>
    <w:rsid w:val="00BA670F"/>
    <w:rsid w:val="00BB334F"/>
    <w:rsid w:val="00BD27CD"/>
    <w:rsid w:val="00BD48BC"/>
    <w:rsid w:val="00BE676F"/>
    <w:rsid w:val="00BE7098"/>
    <w:rsid w:val="00BF3D99"/>
    <w:rsid w:val="00BF5046"/>
    <w:rsid w:val="00BF5CC4"/>
    <w:rsid w:val="00C04155"/>
    <w:rsid w:val="00C05AD0"/>
    <w:rsid w:val="00C21307"/>
    <w:rsid w:val="00C2299F"/>
    <w:rsid w:val="00C3160B"/>
    <w:rsid w:val="00C3628A"/>
    <w:rsid w:val="00C37AEF"/>
    <w:rsid w:val="00C41B90"/>
    <w:rsid w:val="00C705FF"/>
    <w:rsid w:val="00C9017E"/>
    <w:rsid w:val="00CA519A"/>
    <w:rsid w:val="00CA589C"/>
    <w:rsid w:val="00CA6379"/>
    <w:rsid w:val="00CB467A"/>
    <w:rsid w:val="00CC5005"/>
    <w:rsid w:val="00CD09DE"/>
    <w:rsid w:val="00CD21EB"/>
    <w:rsid w:val="00CD5A84"/>
    <w:rsid w:val="00CD7805"/>
    <w:rsid w:val="00D2506E"/>
    <w:rsid w:val="00D27727"/>
    <w:rsid w:val="00D311E8"/>
    <w:rsid w:val="00D31456"/>
    <w:rsid w:val="00D31A12"/>
    <w:rsid w:val="00D3227D"/>
    <w:rsid w:val="00D33E13"/>
    <w:rsid w:val="00D35CC4"/>
    <w:rsid w:val="00D365F9"/>
    <w:rsid w:val="00D37E2C"/>
    <w:rsid w:val="00D423EC"/>
    <w:rsid w:val="00D43C42"/>
    <w:rsid w:val="00D46C04"/>
    <w:rsid w:val="00D47EF6"/>
    <w:rsid w:val="00D516AC"/>
    <w:rsid w:val="00D56A9E"/>
    <w:rsid w:val="00D61B6B"/>
    <w:rsid w:val="00D65FFB"/>
    <w:rsid w:val="00D73365"/>
    <w:rsid w:val="00D748D0"/>
    <w:rsid w:val="00D77130"/>
    <w:rsid w:val="00D77474"/>
    <w:rsid w:val="00DA2A84"/>
    <w:rsid w:val="00DB4323"/>
    <w:rsid w:val="00DD0E0F"/>
    <w:rsid w:val="00DD575C"/>
    <w:rsid w:val="00DF0AF9"/>
    <w:rsid w:val="00DF6BEE"/>
    <w:rsid w:val="00E00D50"/>
    <w:rsid w:val="00E10E84"/>
    <w:rsid w:val="00E138A2"/>
    <w:rsid w:val="00E2753B"/>
    <w:rsid w:val="00E27CE2"/>
    <w:rsid w:val="00E27D50"/>
    <w:rsid w:val="00E32779"/>
    <w:rsid w:val="00E36D5C"/>
    <w:rsid w:val="00E43C32"/>
    <w:rsid w:val="00E45E87"/>
    <w:rsid w:val="00E460B8"/>
    <w:rsid w:val="00E467C4"/>
    <w:rsid w:val="00E52471"/>
    <w:rsid w:val="00E8334C"/>
    <w:rsid w:val="00E83DFB"/>
    <w:rsid w:val="00EA21FB"/>
    <w:rsid w:val="00EA5BB4"/>
    <w:rsid w:val="00EB0CB1"/>
    <w:rsid w:val="00EB17FA"/>
    <w:rsid w:val="00EB5FC9"/>
    <w:rsid w:val="00EC751C"/>
    <w:rsid w:val="00ED48DD"/>
    <w:rsid w:val="00EE22E6"/>
    <w:rsid w:val="00EF5FFE"/>
    <w:rsid w:val="00EF76F4"/>
    <w:rsid w:val="00F16AFD"/>
    <w:rsid w:val="00F23A91"/>
    <w:rsid w:val="00F31EB9"/>
    <w:rsid w:val="00F37E6D"/>
    <w:rsid w:val="00F42C27"/>
    <w:rsid w:val="00F525E3"/>
    <w:rsid w:val="00F57EBF"/>
    <w:rsid w:val="00F60F63"/>
    <w:rsid w:val="00F64094"/>
    <w:rsid w:val="00F64921"/>
    <w:rsid w:val="00F7784C"/>
    <w:rsid w:val="00FA2D07"/>
    <w:rsid w:val="00FA68E5"/>
    <w:rsid w:val="00FA72BA"/>
    <w:rsid w:val="00FB403D"/>
    <w:rsid w:val="00FB4314"/>
    <w:rsid w:val="00FB5447"/>
    <w:rsid w:val="00FC1EB0"/>
    <w:rsid w:val="00FC7A6B"/>
    <w:rsid w:val="00FE68A8"/>
    <w:rsid w:val="00FE7218"/>
    <w:rsid w:val="24B957CB"/>
    <w:rsid w:val="2A064543"/>
    <w:rsid w:val="4165ADAF"/>
    <w:rsid w:val="6A5A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1F026B"/>
  <w15:chartTrackingRefBased/>
  <w15:docId w15:val="{2DCE572A-D071-443C-9EB4-E716E29C0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GB" w:eastAsia="en-GB" w:bidi="ar-SA"/>
      </w:rPr>
    </w:rPrDefault>
    <w:pPrDefault>
      <w:pPr>
        <w:spacing w:after="240" w:line="28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iPriority="2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1" w:uiPriority="39"/>
    <w:lsdException w:name="toc 2" w:uiPriority="39"/>
    <w:lsdException w:name="caption" w:semiHidden="1" w:uiPriority="10" w:unhideWhenUsed="1" w:qFormat="1"/>
    <w:lsdException w:name="List Bullet" w:uiPriority="4" w:qFormat="1"/>
    <w:lsdException w:name="List Number" w:uiPriority="7" w:qFormat="1"/>
    <w:lsdException w:name="List Bullet 2" w:uiPriority="5" w:qFormat="1"/>
    <w:lsdException w:name="List Bullet 3" w:uiPriority="6" w:qFormat="1"/>
    <w:lsdException w:name="List Number 2" w:uiPriority="8" w:qFormat="1"/>
    <w:lsdException w:name="List Number 3" w:uiPriority="9" w:qFormat="1"/>
    <w:lsdException w:name="Default Paragraph Font" w:uiPriority="1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784C"/>
  </w:style>
  <w:style w:type="paragraph" w:styleId="Heading1">
    <w:name w:val="heading 1"/>
    <w:basedOn w:val="Normal"/>
    <w:next w:val="Normal"/>
    <w:link w:val="Heading1Char"/>
    <w:uiPriority w:val="1"/>
    <w:qFormat/>
    <w:rsid w:val="005E2E18"/>
    <w:pPr>
      <w:keepNext/>
      <w:keepLines/>
      <w:spacing w:line="384" w:lineRule="atLeast"/>
      <w:outlineLvl w:val="0"/>
    </w:pPr>
    <w:rPr>
      <w:rFonts w:asciiTheme="majorHAnsi" w:eastAsiaTheme="majorEastAsia" w:hAnsiTheme="majorHAnsi" w:cstheme="majorBidi"/>
      <w:b/>
      <w:color w:val="192D5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5E2E18"/>
    <w:pPr>
      <w:keepNext/>
      <w:keepLines/>
      <w:spacing w:line="312" w:lineRule="atLeast"/>
      <w:outlineLvl w:val="1"/>
    </w:pPr>
    <w:rPr>
      <w:rFonts w:asciiTheme="majorHAnsi" w:eastAsiaTheme="majorEastAsia" w:hAnsiTheme="majorHAnsi" w:cstheme="majorBidi"/>
      <w:b/>
      <w:color w:val="192D5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rsid w:val="003025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11E39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rsid w:val="003025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92D56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rsid w:val="003025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92D56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rsid w:val="003025C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11E39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rsid w:val="003025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11E39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rsid w:val="003025C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1818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3025C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1818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4"/>
    <w:unhideWhenUsed/>
    <w:qFormat/>
    <w:rsid w:val="00F7784C"/>
    <w:pPr>
      <w:numPr>
        <w:numId w:val="29"/>
      </w:numPr>
      <w:spacing w:after="120"/>
    </w:pPr>
    <w:rPr>
      <w:rFonts w:eastAsiaTheme="minorHAnsi"/>
      <w:lang w:eastAsia="en-US"/>
    </w:rPr>
  </w:style>
  <w:style w:type="paragraph" w:styleId="ListBullet2">
    <w:name w:val="List Bullet 2"/>
    <w:uiPriority w:val="5"/>
    <w:unhideWhenUsed/>
    <w:qFormat/>
    <w:rsid w:val="00F7784C"/>
    <w:pPr>
      <w:numPr>
        <w:ilvl w:val="1"/>
        <w:numId w:val="29"/>
      </w:numPr>
      <w:spacing w:after="120"/>
    </w:pPr>
    <w:rPr>
      <w:rFonts w:eastAsiaTheme="minorHAnsi"/>
      <w:lang w:eastAsia="en-US"/>
    </w:rPr>
  </w:style>
  <w:style w:type="paragraph" w:styleId="ListBullet3">
    <w:name w:val="List Bullet 3"/>
    <w:uiPriority w:val="6"/>
    <w:unhideWhenUsed/>
    <w:qFormat/>
    <w:rsid w:val="00F7784C"/>
    <w:pPr>
      <w:numPr>
        <w:ilvl w:val="2"/>
        <w:numId w:val="29"/>
      </w:numPr>
      <w:spacing w:after="120"/>
    </w:pPr>
    <w:rPr>
      <w:rFonts w:eastAsiaTheme="minorHAnsi"/>
      <w:lang w:eastAsia="en-US"/>
    </w:rPr>
  </w:style>
  <w:style w:type="paragraph" w:styleId="ListNumber">
    <w:name w:val="List Number"/>
    <w:basedOn w:val="Normal"/>
    <w:uiPriority w:val="7"/>
    <w:unhideWhenUsed/>
    <w:qFormat/>
    <w:rsid w:val="005E2E18"/>
    <w:pPr>
      <w:numPr>
        <w:numId w:val="30"/>
      </w:numPr>
      <w:spacing w:after="120"/>
    </w:pPr>
    <w:rPr>
      <w:rFonts w:eastAsiaTheme="minorHAnsi"/>
      <w:lang w:eastAsia="en-US"/>
    </w:rPr>
  </w:style>
  <w:style w:type="paragraph" w:styleId="ListNumber2">
    <w:name w:val="List Number 2"/>
    <w:basedOn w:val="Normal"/>
    <w:uiPriority w:val="8"/>
    <w:unhideWhenUsed/>
    <w:qFormat/>
    <w:rsid w:val="005E2E18"/>
    <w:pPr>
      <w:numPr>
        <w:ilvl w:val="1"/>
        <w:numId w:val="30"/>
      </w:numPr>
      <w:spacing w:after="120"/>
    </w:pPr>
    <w:rPr>
      <w:rFonts w:eastAsiaTheme="minorHAnsi"/>
      <w:lang w:eastAsia="en-US"/>
    </w:rPr>
  </w:style>
  <w:style w:type="paragraph" w:styleId="ListNumber3">
    <w:name w:val="List Number 3"/>
    <w:basedOn w:val="Normal"/>
    <w:uiPriority w:val="9"/>
    <w:unhideWhenUsed/>
    <w:qFormat/>
    <w:rsid w:val="005E2E18"/>
    <w:pPr>
      <w:numPr>
        <w:ilvl w:val="2"/>
        <w:numId w:val="30"/>
      </w:numPr>
      <w:spacing w:after="120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rsid w:val="00707184"/>
    <w:rPr>
      <w:color w:val="0563C1" w:themeColor="hyperlink"/>
      <w:u w:val="single"/>
    </w:rPr>
  </w:style>
  <w:style w:type="paragraph" w:styleId="Header">
    <w:name w:val="header"/>
    <w:basedOn w:val="Normal"/>
    <w:link w:val="HeaderChar"/>
    <w:semiHidden/>
    <w:rsid w:val="00880CB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80CBE"/>
  </w:style>
  <w:style w:type="paragraph" w:styleId="Footer">
    <w:name w:val="footer"/>
    <w:basedOn w:val="Normal"/>
    <w:link w:val="FooterChar"/>
    <w:semiHidden/>
    <w:rsid w:val="008F66E5"/>
    <w:pPr>
      <w:tabs>
        <w:tab w:val="center" w:pos="4513"/>
        <w:tab w:val="right" w:pos="9026"/>
      </w:tabs>
      <w:spacing w:after="0"/>
      <w:jc w:val="right"/>
    </w:pPr>
  </w:style>
  <w:style w:type="character" w:customStyle="1" w:styleId="FooterChar">
    <w:name w:val="Footer Char"/>
    <w:basedOn w:val="DefaultParagraphFont"/>
    <w:link w:val="Footer"/>
    <w:semiHidden/>
    <w:rsid w:val="008F66E5"/>
  </w:style>
  <w:style w:type="table" w:styleId="TableGrid">
    <w:name w:val="Table Grid"/>
    <w:basedOn w:val="TableNormal"/>
    <w:rsid w:val="00880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64E4"/>
    <w:rPr>
      <w:color w:val="808080"/>
    </w:rPr>
  </w:style>
  <w:style w:type="paragraph" w:customStyle="1" w:styleId="SubHeading">
    <w:name w:val="Sub Heading"/>
    <w:basedOn w:val="Normal"/>
    <w:uiPriority w:val="3"/>
    <w:qFormat/>
    <w:rsid w:val="00CB467A"/>
    <w:pPr>
      <w:spacing w:after="0"/>
    </w:pPr>
    <w:rPr>
      <w:rFonts w:asciiTheme="majorHAnsi" w:hAnsiTheme="majorHAnsi"/>
      <w:b/>
      <w:color w:val="EC008C" w:themeColor="accent2"/>
    </w:rPr>
  </w:style>
  <w:style w:type="paragraph" w:styleId="BalloonText">
    <w:name w:val="Balloon Text"/>
    <w:basedOn w:val="Normal"/>
    <w:link w:val="BalloonTextChar"/>
    <w:semiHidden/>
    <w:unhideWhenUsed/>
    <w:rsid w:val="00FC7A6B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semiHidden/>
    <w:rsid w:val="00FC7A6B"/>
    <w:rPr>
      <w:rFonts w:ascii="Segoe UI" w:hAnsi="Segoe UI" w:cs="Segoe UI"/>
    </w:rPr>
  </w:style>
  <w:style w:type="character" w:styleId="UnresolvedMention">
    <w:name w:val="Unresolved Mention"/>
    <w:basedOn w:val="DefaultParagraphFont"/>
    <w:uiPriority w:val="99"/>
    <w:unhideWhenUsed/>
    <w:rsid w:val="003A6E28"/>
    <w:rPr>
      <w:color w:val="808080"/>
      <w:shd w:val="clear" w:color="auto" w:fill="E6E6E6"/>
    </w:rPr>
  </w:style>
  <w:style w:type="table" w:customStyle="1" w:styleId="BitCStationery1">
    <w:name w:val="BitC Stationery 1"/>
    <w:basedOn w:val="TableNormal"/>
    <w:uiPriority w:val="99"/>
    <w:rsid w:val="00B40967"/>
    <w:pPr>
      <w:spacing w:after="85" w:line="240" w:lineRule="auto"/>
    </w:pPr>
    <w:tblPr>
      <w:tblBorders>
        <w:top w:val="single" w:sz="4" w:space="0" w:color="6C6C7A" w:themeColor="text1"/>
        <w:bottom w:val="single" w:sz="4" w:space="0" w:color="6C6C7A" w:themeColor="text1"/>
        <w:insideH w:val="single" w:sz="4" w:space="0" w:color="6C6C7A" w:themeColor="text1"/>
      </w:tblBorders>
      <w:tblCellMar>
        <w:top w:w="85" w:type="dxa"/>
      </w:tblCellMar>
    </w:tblPr>
    <w:tblStylePr w:type="firstRow">
      <w:rPr>
        <w:b/>
      </w:rPr>
      <w:tblPr/>
      <w:tcPr>
        <w:tcBorders>
          <w:top w:val="single" w:sz="24" w:space="0" w:color="223D74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12" w:space="0" w:color="223D74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BitCTableDefault">
    <w:name w:val="BitC Table Default"/>
    <w:basedOn w:val="TableNormal"/>
    <w:uiPriority w:val="99"/>
    <w:rsid w:val="003025C3"/>
    <w:pPr>
      <w:spacing w:after="0" w:line="240" w:lineRule="auto"/>
    </w:pPr>
    <w:tblPr>
      <w:tblBorders>
        <w:top w:val="single" w:sz="4" w:space="0" w:color="223D74" w:themeColor="accent1"/>
        <w:bottom w:val="single" w:sz="4" w:space="0" w:color="223D74" w:themeColor="accent1"/>
        <w:insideH w:val="single" w:sz="4" w:space="0" w:color="223D74" w:themeColor="accen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</w:rPr>
    </w:tblStylePr>
    <w:tblStylePr w:type="lastRow">
      <w:rPr>
        <w:b/>
        <w:caps/>
        <w:smallCaps w:val="0"/>
      </w:rPr>
      <w:tblPr/>
      <w:tcPr>
        <w:shd w:val="clear" w:color="auto" w:fill="223D74" w:themeFill="accent1"/>
      </w:tcPr>
    </w:tblStylePr>
  </w:style>
  <w:style w:type="paragraph" w:styleId="Caption">
    <w:name w:val="caption"/>
    <w:basedOn w:val="Normal"/>
    <w:next w:val="Normal"/>
    <w:uiPriority w:val="10"/>
    <w:unhideWhenUsed/>
    <w:qFormat/>
    <w:rsid w:val="003025C3"/>
    <w:pPr>
      <w:spacing w:before="40"/>
    </w:pPr>
    <w:rPr>
      <w:i/>
      <w:iCs/>
      <w:color w:val="223D74" w:themeColor="text2"/>
    </w:rPr>
  </w:style>
  <w:style w:type="character" w:customStyle="1" w:styleId="Heading1Char">
    <w:name w:val="Heading 1 Char"/>
    <w:basedOn w:val="DefaultParagraphFont"/>
    <w:link w:val="Heading1"/>
    <w:uiPriority w:val="1"/>
    <w:rsid w:val="005E2E18"/>
    <w:rPr>
      <w:rFonts w:asciiTheme="majorHAnsi" w:eastAsiaTheme="majorEastAsia" w:hAnsiTheme="majorHAnsi" w:cstheme="majorBidi"/>
      <w:b/>
      <w:color w:val="192D5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5E2E18"/>
    <w:rPr>
      <w:rFonts w:asciiTheme="majorHAnsi" w:eastAsiaTheme="majorEastAsia" w:hAnsiTheme="majorHAnsi" w:cstheme="majorBidi"/>
      <w:b/>
      <w:color w:val="192D56" w:themeColor="accent1" w:themeShade="BF"/>
      <w:sz w:val="26"/>
      <w:szCs w:val="26"/>
    </w:rPr>
  </w:style>
  <w:style w:type="numbering" w:styleId="111111">
    <w:name w:val="Outline List 2"/>
    <w:basedOn w:val="NoList"/>
    <w:semiHidden/>
    <w:unhideWhenUsed/>
    <w:rsid w:val="003025C3"/>
    <w:pPr>
      <w:numPr>
        <w:numId w:val="22"/>
      </w:numPr>
    </w:pPr>
  </w:style>
  <w:style w:type="numbering" w:styleId="1ai">
    <w:name w:val="Outline List 1"/>
    <w:basedOn w:val="NoList"/>
    <w:semiHidden/>
    <w:rsid w:val="003025C3"/>
    <w:pPr>
      <w:numPr>
        <w:numId w:val="23"/>
      </w:numPr>
    </w:pPr>
  </w:style>
  <w:style w:type="character" w:customStyle="1" w:styleId="Heading3Char">
    <w:name w:val="Heading 3 Char"/>
    <w:basedOn w:val="DefaultParagraphFont"/>
    <w:link w:val="Heading3"/>
    <w:semiHidden/>
    <w:rsid w:val="003025C3"/>
    <w:rPr>
      <w:rFonts w:asciiTheme="majorHAnsi" w:eastAsiaTheme="majorEastAsia" w:hAnsiTheme="majorHAnsi" w:cstheme="majorBidi"/>
      <w:color w:val="111E3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3025C3"/>
    <w:rPr>
      <w:rFonts w:asciiTheme="majorHAnsi" w:eastAsiaTheme="majorEastAsia" w:hAnsiTheme="majorHAnsi" w:cstheme="majorBidi"/>
      <w:i/>
      <w:iCs/>
      <w:color w:val="192D56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3025C3"/>
    <w:rPr>
      <w:rFonts w:asciiTheme="majorHAnsi" w:eastAsiaTheme="majorEastAsia" w:hAnsiTheme="majorHAnsi" w:cstheme="majorBidi"/>
      <w:color w:val="192D56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3025C3"/>
    <w:rPr>
      <w:rFonts w:asciiTheme="majorHAnsi" w:eastAsiaTheme="majorEastAsia" w:hAnsiTheme="majorHAnsi" w:cstheme="majorBidi"/>
      <w:color w:val="111E39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3025C3"/>
    <w:rPr>
      <w:rFonts w:asciiTheme="majorHAnsi" w:eastAsiaTheme="majorEastAsia" w:hAnsiTheme="majorHAnsi" w:cstheme="majorBidi"/>
      <w:i/>
      <w:iCs/>
      <w:color w:val="111E39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3025C3"/>
    <w:rPr>
      <w:rFonts w:asciiTheme="majorHAnsi" w:eastAsiaTheme="majorEastAsia" w:hAnsiTheme="majorHAnsi" w:cstheme="majorBidi"/>
      <w:color w:val="81818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3025C3"/>
    <w:rPr>
      <w:rFonts w:asciiTheme="majorHAnsi" w:eastAsiaTheme="majorEastAsia" w:hAnsiTheme="majorHAnsi" w:cstheme="majorBidi"/>
      <w:i/>
      <w:iCs/>
      <w:color w:val="81818F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3025C3"/>
    <w:pPr>
      <w:numPr>
        <w:numId w:val="24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3025C3"/>
  </w:style>
  <w:style w:type="paragraph" w:styleId="BlockText">
    <w:name w:val="Block Text"/>
    <w:basedOn w:val="Normal"/>
    <w:semiHidden/>
    <w:rsid w:val="003025C3"/>
    <w:pPr>
      <w:pBdr>
        <w:top w:val="single" w:sz="2" w:space="10" w:color="223D74" w:themeColor="accent1"/>
        <w:left w:val="single" w:sz="2" w:space="10" w:color="223D74" w:themeColor="accent1"/>
        <w:bottom w:val="single" w:sz="2" w:space="10" w:color="223D74" w:themeColor="accent1"/>
        <w:right w:val="single" w:sz="2" w:space="10" w:color="223D74" w:themeColor="accent1"/>
      </w:pBdr>
      <w:ind w:left="1152" w:right="1152"/>
    </w:pPr>
    <w:rPr>
      <w:rFonts w:eastAsiaTheme="minorEastAsia"/>
      <w:i/>
      <w:iCs/>
      <w:color w:val="223D74" w:themeColor="accent1"/>
    </w:rPr>
  </w:style>
  <w:style w:type="paragraph" w:styleId="BodyText">
    <w:name w:val="Body Text"/>
    <w:basedOn w:val="Normal"/>
    <w:link w:val="BodyTextChar"/>
    <w:semiHidden/>
    <w:rsid w:val="003025C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025C3"/>
  </w:style>
  <w:style w:type="paragraph" w:styleId="BodyText2">
    <w:name w:val="Body Text 2"/>
    <w:basedOn w:val="Normal"/>
    <w:link w:val="BodyText2Char"/>
    <w:semiHidden/>
    <w:rsid w:val="003025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025C3"/>
  </w:style>
  <w:style w:type="paragraph" w:styleId="BodyText3">
    <w:name w:val="Body Text 3"/>
    <w:basedOn w:val="Normal"/>
    <w:link w:val="BodyText3Char"/>
    <w:semiHidden/>
    <w:rsid w:val="003025C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025C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3025C3"/>
    <w:pPr>
      <w:spacing w:after="2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3025C3"/>
  </w:style>
  <w:style w:type="paragraph" w:styleId="BodyTextIndent">
    <w:name w:val="Body Text Indent"/>
    <w:basedOn w:val="Normal"/>
    <w:link w:val="BodyTextIndentChar"/>
    <w:semiHidden/>
    <w:rsid w:val="003025C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025C3"/>
  </w:style>
  <w:style w:type="paragraph" w:styleId="BodyTextFirstIndent2">
    <w:name w:val="Body Text First Indent 2"/>
    <w:basedOn w:val="BodyTextIndent"/>
    <w:link w:val="BodyTextFirstIndent2Char"/>
    <w:semiHidden/>
    <w:rsid w:val="003025C3"/>
    <w:pPr>
      <w:spacing w:after="22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3025C3"/>
  </w:style>
  <w:style w:type="paragraph" w:styleId="BodyTextIndent2">
    <w:name w:val="Body Text Indent 2"/>
    <w:basedOn w:val="Normal"/>
    <w:link w:val="BodyTextIndent2Char"/>
    <w:semiHidden/>
    <w:rsid w:val="003025C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3025C3"/>
  </w:style>
  <w:style w:type="paragraph" w:styleId="BodyTextIndent3">
    <w:name w:val="Body Text Indent 3"/>
    <w:basedOn w:val="Normal"/>
    <w:link w:val="BodyTextIndent3Char"/>
    <w:semiHidden/>
    <w:rsid w:val="003025C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3025C3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3025C3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semiHidden/>
    <w:rsid w:val="003025C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3025C3"/>
  </w:style>
  <w:style w:type="character" w:styleId="CommentReference">
    <w:name w:val="annotation reference"/>
    <w:basedOn w:val="DefaultParagraphFont"/>
    <w:semiHidden/>
    <w:rsid w:val="003025C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025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25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025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25C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rsid w:val="003025C3"/>
  </w:style>
  <w:style w:type="character" w:customStyle="1" w:styleId="DateChar">
    <w:name w:val="Date Char"/>
    <w:basedOn w:val="DefaultParagraphFont"/>
    <w:link w:val="Date"/>
    <w:rsid w:val="003025C3"/>
  </w:style>
  <w:style w:type="paragraph" w:styleId="DocumentMap">
    <w:name w:val="Document Map"/>
    <w:basedOn w:val="Normal"/>
    <w:link w:val="DocumentMapChar"/>
    <w:semiHidden/>
    <w:rsid w:val="003025C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025C3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3025C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3025C3"/>
  </w:style>
  <w:style w:type="character" w:styleId="Emphasis">
    <w:name w:val="Emphasis"/>
    <w:basedOn w:val="DefaultParagraphFont"/>
    <w:semiHidden/>
    <w:rsid w:val="003025C3"/>
    <w:rPr>
      <w:i/>
      <w:iCs/>
    </w:rPr>
  </w:style>
  <w:style w:type="character" w:styleId="EndnoteReference">
    <w:name w:val="endnote reference"/>
    <w:basedOn w:val="DefaultParagraphFont"/>
    <w:semiHidden/>
    <w:rsid w:val="003025C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3025C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025C3"/>
    <w:rPr>
      <w:sz w:val="20"/>
      <w:szCs w:val="20"/>
    </w:rPr>
  </w:style>
  <w:style w:type="paragraph" w:styleId="EnvelopeAddress">
    <w:name w:val="envelope address"/>
    <w:basedOn w:val="Normal"/>
    <w:semiHidden/>
    <w:rsid w:val="003025C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rsid w:val="003025C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semiHidden/>
    <w:rsid w:val="003025C3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semiHidden/>
    <w:rsid w:val="003025C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3025C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025C3"/>
    <w:rPr>
      <w:sz w:val="20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3025C3"/>
    <w:rPr>
      <w:color w:val="2B579A"/>
      <w:shd w:val="clear" w:color="auto" w:fill="E1DFDD"/>
    </w:rPr>
  </w:style>
  <w:style w:type="character" w:styleId="HTMLAcronym">
    <w:name w:val="HTML Acronym"/>
    <w:basedOn w:val="DefaultParagraphFont"/>
    <w:semiHidden/>
    <w:rsid w:val="003025C3"/>
  </w:style>
  <w:style w:type="paragraph" w:styleId="HTMLAddress">
    <w:name w:val="HTML Address"/>
    <w:basedOn w:val="Normal"/>
    <w:link w:val="HTMLAddressChar"/>
    <w:semiHidden/>
    <w:rsid w:val="003025C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025C3"/>
    <w:rPr>
      <w:i/>
      <w:iCs/>
    </w:rPr>
  </w:style>
  <w:style w:type="character" w:styleId="HTMLCite">
    <w:name w:val="HTML Cite"/>
    <w:basedOn w:val="DefaultParagraphFont"/>
    <w:semiHidden/>
    <w:rsid w:val="003025C3"/>
    <w:rPr>
      <w:i/>
      <w:iCs/>
    </w:rPr>
  </w:style>
  <w:style w:type="character" w:styleId="HTMLCode">
    <w:name w:val="HTML Code"/>
    <w:basedOn w:val="DefaultParagraphFont"/>
    <w:semiHidden/>
    <w:rsid w:val="003025C3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rsid w:val="003025C3"/>
    <w:rPr>
      <w:i/>
      <w:iCs/>
    </w:rPr>
  </w:style>
  <w:style w:type="character" w:styleId="HTMLKeyboard">
    <w:name w:val="HTML Keyboard"/>
    <w:basedOn w:val="DefaultParagraphFont"/>
    <w:semiHidden/>
    <w:rsid w:val="003025C3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3025C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25C3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rsid w:val="003025C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semiHidden/>
    <w:unhideWhenUsed/>
    <w:rsid w:val="003025C3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3025C3"/>
    <w:rPr>
      <w:i/>
      <w:iCs/>
    </w:rPr>
  </w:style>
  <w:style w:type="paragraph" w:styleId="Index1">
    <w:name w:val="index 1"/>
    <w:basedOn w:val="Normal"/>
    <w:next w:val="Normal"/>
    <w:autoRedefine/>
    <w:semiHidden/>
    <w:rsid w:val="003025C3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semiHidden/>
    <w:rsid w:val="003025C3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semiHidden/>
    <w:rsid w:val="003025C3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semiHidden/>
    <w:rsid w:val="003025C3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semiHidden/>
    <w:rsid w:val="003025C3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semiHidden/>
    <w:rsid w:val="003025C3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semiHidden/>
    <w:rsid w:val="003025C3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semiHidden/>
    <w:rsid w:val="003025C3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semiHidden/>
    <w:rsid w:val="003025C3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semiHidden/>
    <w:rsid w:val="003025C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3025C3"/>
    <w:rPr>
      <w:i/>
      <w:iCs/>
      <w:color w:val="223D7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025C3"/>
    <w:pPr>
      <w:pBdr>
        <w:top w:val="single" w:sz="4" w:space="10" w:color="223D74" w:themeColor="accent1"/>
        <w:bottom w:val="single" w:sz="4" w:space="10" w:color="223D74" w:themeColor="accent1"/>
      </w:pBdr>
      <w:spacing w:before="360" w:after="360"/>
      <w:ind w:left="864" w:right="864"/>
      <w:jc w:val="center"/>
    </w:pPr>
    <w:rPr>
      <w:i/>
      <w:iCs/>
      <w:color w:val="223D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5C3"/>
    <w:rPr>
      <w:i/>
      <w:iCs/>
      <w:color w:val="223D74" w:themeColor="accent1"/>
    </w:rPr>
  </w:style>
  <w:style w:type="character" w:styleId="IntenseReference">
    <w:name w:val="Intense Reference"/>
    <w:basedOn w:val="DefaultParagraphFont"/>
    <w:uiPriority w:val="32"/>
    <w:semiHidden/>
    <w:rsid w:val="003025C3"/>
    <w:rPr>
      <w:b/>
      <w:bCs/>
      <w:smallCaps/>
      <w:color w:val="223D74" w:themeColor="accent1"/>
      <w:spacing w:val="5"/>
    </w:rPr>
  </w:style>
  <w:style w:type="character" w:styleId="LineNumber">
    <w:name w:val="line number"/>
    <w:basedOn w:val="DefaultParagraphFont"/>
    <w:semiHidden/>
    <w:rsid w:val="003025C3"/>
  </w:style>
  <w:style w:type="paragraph" w:styleId="List">
    <w:name w:val="List"/>
    <w:basedOn w:val="Normal"/>
    <w:semiHidden/>
    <w:rsid w:val="003025C3"/>
    <w:pPr>
      <w:ind w:left="283" w:hanging="283"/>
      <w:contextualSpacing/>
    </w:pPr>
  </w:style>
  <w:style w:type="paragraph" w:styleId="List2">
    <w:name w:val="List 2"/>
    <w:basedOn w:val="Normal"/>
    <w:semiHidden/>
    <w:rsid w:val="003025C3"/>
    <w:pPr>
      <w:ind w:left="566" w:hanging="283"/>
      <w:contextualSpacing/>
    </w:pPr>
  </w:style>
  <w:style w:type="paragraph" w:styleId="List3">
    <w:name w:val="List 3"/>
    <w:basedOn w:val="Normal"/>
    <w:semiHidden/>
    <w:rsid w:val="003025C3"/>
    <w:pPr>
      <w:ind w:left="849" w:hanging="283"/>
      <w:contextualSpacing/>
    </w:pPr>
  </w:style>
  <w:style w:type="paragraph" w:styleId="List4">
    <w:name w:val="List 4"/>
    <w:basedOn w:val="Normal"/>
    <w:semiHidden/>
    <w:rsid w:val="003025C3"/>
    <w:pPr>
      <w:ind w:left="1132" w:hanging="283"/>
      <w:contextualSpacing/>
    </w:pPr>
  </w:style>
  <w:style w:type="paragraph" w:styleId="List5">
    <w:name w:val="List 5"/>
    <w:basedOn w:val="Normal"/>
    <w:semiHidden/>
    <w:rsid w:val="003025C3"/>
    <w:pPr>
      <w:ind w:left="1415" w:hanging="283"/>
      <w:contextualSpacing/>
    </w:pPr>
  </w:style>
  <w:style w:type="paragraph" w:styleId="ListBullet4">
    <w:name w:val="List Bullet 4"/>
    <w:basedOn w:val="Normal"/>
    <w:semiHidden/>
    <w:rsid w:val="003025C3"/>
    <w:pPr>
      <w:numPr>
        <w:numId w:val="25"/>
      </w:numPr>
      <w:contextualSpacing/>
    </w:pPr>
  </w:style>
  <w:style w:type="paragraph" w:styleId="ListBullet5">
    <w:name w:val="List Bullet 5"/>
    <w:basedOn w:val="Normal"/>
    <w:semiHidden/>
    <w:rsid w:val="003025C3"/>
    <w:pPr>
      <w:numPr>
        <w:numId w:val="26"/>
      </w:numPr>
      <w:contextualSpacing/>
    </w:pPr>
  </w:style>
  <w:style w:type="paragraph" w:styleId="ListContinue">
    <w:name w:val="List Continue"/>
    <w:basedOn w:val="Normal"/>
    <w:semiHidden/>
    <w:rsid w:val="003025C3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rsid w:val="003025C3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rsid w:val="003025C3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rsid w:val="003025C3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rsid w:val="003025C3"/>
    <w:pPr>
      <w:spacing w:after="120"/>
      <w:ind w:left="1415"/>
      <w:contextualSpacing/>
    </w:pPr>
  </w:style>
  <w:style w:type="paragraph" w:styleId="ListNumber4">
    <w:name w:val="List Number 4"/>
    <w:basedOn w:val="Normal"/>
    <w:semiHidden/>
    <w:rsid w:val="003025C3"/>
    <w:pPr>
      <w:numPr>
        <w:numId w:val="27"/>
      </w:numPr>
      <w:contextualSpacing/>
    </w:pPr>
  </w:style>
  <w:style w:type="paragraph" w:styleId="ListNumber5">
    <w:name w:val="List Number 5"/>
    <w:basedOn w:val="Normal"/>
    <w:semiHidden/>
    <w:rsid w:val="003025C3"/>
    <w:pPr>
      <w:numPr>
        <w:numId w:val="28"/>
      </w:numPr>
      <w:contextualSpacing/>
    </w:pPr>
  </w:style>
  <w:style w:type="paragraph" w:styleId="ListParagraph">
    <w:name w:val="List Paragraph"/>
    <w:basedOn w:val="Normal"/>
    <w:uiPriority w:val="34"/>
    <w:semiHidden/>
    <w:rsid w:val="003025C3"/>
    <w:pPr>
      <w:ind w:left="720"/>
      <w:contextualSpacing/>
    </w:pPr>
  </w:style>
  <w:style w:type="paragraph" w:styleId="MacroText">
    <w:name w:val="macro"/>
    <w:link w:val="MacroTextChar"/>
    <w:semiHidden/>
    <w:rsid w:val="003025C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3025C3"/>
    <w:rPr>
      <w:rFonts w:ascii="Consolas" w:hAnsi="Consola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025C3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semiHidden/>
    <w:rsid w:val="003025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3025C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3025C3"/>
    <w:pPr>
      <w:spacing w:after="0" w:line="240" w:lineRule="auto"/>
    </w:pPr>
  </w:style>
  <w:style w:type="paragraph" w:styleId="NormalWeb">
    <w:name w:val="Normal (Web)"/>
    <w:basedOn w:val="Normal"/>
    <w:semiHidden/>
    <w:rsid w:val="003025C3"/>
    <w:rPr>
      <w:rFonts w:ascii="Times New Roman" w:hAnsi="Times New Roman" w:cs="Times New Roman"/>
    </w:rPr>
  </w:style>
  <w:style w:type="paragraph" w:styleId="NormalIndent">
    <w:name w:val="Normal Indent"/>
    <w:basedOn w:val="Normal"/>
    <w:semiHidden/>
    <w:rsid w:val="003025C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3025C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3025C3"/>
  </w:style>
  <w:style w:type="character" w:styleId="PageNumber">
    <w:name w:val="page number"/>
    <w:basedOn w:val="DefaultParagraphFont"/>
    <w:semiHidden/>
    <w:rsid w:val="003025C3"/>
  </w:style>
  <w:style w:type="paragraph" w:styleId="PlainText">
    <w:name w:val="Plain Text"/>
    <w:basedOn w:val="Normal"/>
    <w:link w:val="PlainTextChar"/>
    <w:semiHidden/>
    <w:rsid w:val="003025C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3025C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3025C3"/>
    <w:pPr>
      <w:spacing w:before="200" w:after="160"/>
      <w:ind w:left="864" w:right="864"/>
      <w:jc w:val="center"/>
    </w:pPr>
    <w:rPr>
      <w:i/>
      <w:iCs/>
      <w:color w:val="8F8F9C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25C3"/>
    <w:rPr>
      <w:i/>
      <w:iCs/>
      <w:color w:val="8F8F9C" w:themeColor="text1" w:themeTint="BF"/>
    </w:rPr>
  </w:style>
  <w:style w:type="paragraph" w:styleId="Salutation">
    <w:name w:val="Salutation"/>
    <w:basedOn w:val="Normal"/>
    <w:next w:val="Normal"/>
    <w:link w:val="SalutationChar"/>
    <w:semiHidden/>
    <w:rsid w:val="003025C3"/>
  </w:style>
  <w:style w:type="character" w:customStyle="1" w:styleId="SalutationChar">
    <w:name w:val="Salutation Char"/>
    <w:basedOn w:val="DefaultParagraphFont"/>
    <w:link w:val="Salutation"/>
    <w:rsid w:val="003025C3"/>
  </w:style>
  <w:style w:type="paragraph" w:styleId="Signature">
    <w:name w:val="Signature"/>
    <w:basedOn w:val="Normal"/>
    <w:link w:val="SignatureChar"/>
    <w:semiHidden/>
    <w:rsid w:val="003025C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rsid w:val="003025C3"/>
  </w:style>
  <w:style w:type="character" w:styleId="SmartHyperlink">
    <w:name w:val="Smart Hyperlink"/>
    <w:basedOn w:val="DefaultParagraphFont"/>
    <w:uiPriority w:val="99"/>
    <w:semiHidden/>
    <w:unhideWhenUsed/>
    <w:rsid w:val="003025C3"/>
    <w:rPr>
      <w:u w:val="dotted"/>
    </w:rPr>
  </w:style>
  <w:style w:type="character" w:styleId="Strong">
    <w:name w:val="Strong"/>
    <w:basedOn w:val="DefaultParagraphFont"/>
    <w:semiHidden/>
    <w:rsid w:val="003025C3"/>
    <w:rPr>
      <w:b/>
      <w:bCs/>
    </w:rPr>
  </w:style>
  <w:style w:type="paragraph" w:styleId="Subtitle">
    <w:name w:val="Subtitle"/>
    <w:basedOn w:val="Normal"/>
    <w:next w:val="Normal"/>
    <w:link w:val="SubtitleChar"/>
    <w:semiHidden/>
    <w:rsid w:val="003025C3"/>
    <w:pPr>
      <w:numPr>
        <w:ilvl w:val="1"/>
      </w:numPr>
      <w:spacing w:after="160"/>
    </w:pPr>
    <w:rPr>
      <w:rFonts w:eastAsiaTheme="minorEastAsia"/>
      <w:color w:val="9E9EA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025C3"/>
    <w:rPr>
      <w:rFonts w:eastAsiaTheme="minorEastAsia"/>
      <w:color w:val="9E9EA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rsid w:val="003025C3"/>
    <w:rPr>
      <w:i/>
      <w:iCs/>
      <w:color w:val="8F8F9C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3025C3"/>
    <w:rPr>
      <w:smallCaps/>
      <w:color w:val="9E9EAA" w:themeColor="text1" w:themeTint="A5"/>
    </w:rPr>
  </w:style>
  <w:style w:type="paragraph" w:styleId="TableofAuthorities">
    <w:name w:val="table of authorities"/>
    <w:basedOn w:val="Normal"/>
    <w:next w:val="Normal"/>
    <w:semiHidden/>
    <w:rsid w:val="003025C3"/>
    <w:pPr>
      <w:spacing w:after="0"/>
      <w:ind w:left="180" w:hanging="180"/>
    </w:pPr>
  </w:style>
  <w:style w:type="paragraph" w:styleId="TableofFigures">
    <w:name w:val="table of figures"/>
    <w:basedOn w:val="Normal"/>
    <w:next w:val="Normal"/>
    <w:semiHidden/>
    <w:rsid w:val="003025C3"/>
    <w:pPr>
      <w:spacing w:after="0"/>
    </w:pPr>
  </w:style>
  <w:style w:type="paragraph" w:styleId="Title">
    <w:name w:val="Title"/>
    <w:basedOn w:val="Normal"/>
    <w:next w:val="Normal"/>
    <w:link w:val="TitleChar"/>
    <w:semiHidden/>
    <w:rsid w:val="003025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025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rsid w:val="003025C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rsid w:val="003025C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3025C3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rsid w:val="003025C3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rsid w:val="003025C3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rsid w:val="003025C3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rsid w:val="003025C3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rsid w:val="003025C3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rsid w:val="003025C3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rsid w:val="003025C3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unhideWhenUsed/>
    <w:qFormat/>
    <w:rsid w:val="003025C3"/>
    <w:pPr>
      <w:spacing w:before="240" w:after="0" w:line="220" w:lineRule="atLeast"/>
      <w:outlineLvl w:val="9"/>
    </w:pPr>
  </w:style>
  <w:style w:type="numbering" w:customStyle="1" w:styleId="BITCBullets">
    <w:name w:val="BITC Bullets"/>
    <w:uiPriority w:val="99"/>
    <w:rsid w:val="00F7784C"/>
    <w:pPr>
      <w:numPr>
        <w:numId w:val="29"/>
      </w:numPr>
    </w:pPr>
  </w:style>
  <w:style w:type="numbering" w:customStyle="1" w:styleId="BITCListNumbers">
    <w:name w:val="BITC List Numbers"/>
    <w:uiPriority w:val="99"/>
    <w:rsid w:val="00F7784C"/>
    <w:pPr>
      <w:numPr>
        <w:numId w:val="30"/>
      </w:numPr>
    </w:pPr>
  </w:style>
  <w:style w:type="character" w:customStyle="1" w:styleId="ordinal-number">
    <w:name w:val="ordinal-number"/>
    <w:basedOn w:val="DefaultParagraphFont"/>
    <w:rsid w:val="00CD21EB"/>
  </w:style>
  <w:style w:type="character" w:customStyle="1" w:styleId="text-format-content">
    <w:name w:val="text-format-content"/>
    <w:basedOn w:val="DefaultParagraphFont"/>
    <w:rsid w:val="00CD21EB"/>
  </w:style>
  <w:style w:type="paragraph" w:styleId="z-TopofForm">
    <w:name w:val="HTML Top of Form"/>
    <w:basedOn w:val="Normal"/>
    <w:next w:val="Normal"/>
    <w:link w:val="z-TopofFormChar"/>
    <w:hidden/>
    <w:rsid w:val="00B2593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B25932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B2593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25932"/>
    <w:rPr>
      <w:rFonts w:ascii="Arial" w:hAnsi="Arial" w:cs="Arial"/>
      <w:vanish/>
      <w:sz w:val="16"/>
      <w:szCs w:val="16"/>
    </w:rPr>
  </w:style>
  <w:style w:type="paragraph" w:styleId="Revision">
    <w:name w:val="Revision"/>
    <w:hidden/>
    <w:uiPriority w:val="99"/>
    <w:semiHidden/>
    <w:rsid w:val="00E10E84"/>
    <w:pPr>
      <w:spacing w:after="0" w:line="240" w:lineRule="auto"/>
    </w:pPr>
  </w:style>
  <w:style w:type="paragraph" w:customStyle="1" w:styleId="SubHeading-Magenta">
    <w:name w:val="Sub Heading - Magenta"/>
    <w:basedOn w:val="Normal"/>
    <w:uiPriority w:val="3"/>
    <w:qFormat/>
    <w:rsid w:val="00E83DFB"/>
    <w:pPr>
      <w:spacing w:after="0"/>
    </w:pPr>
    <w:rPr>
      <w:rFonts w:ascii="Proxima Nova Rg" w:hAnsi="Proxima Nova Rg" w:cs="Times New Roman"/>
      <w:b/>
      <w:color w:val="EC008C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7214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4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9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4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8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1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44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34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6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0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4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108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4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320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875496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668">
                  <w:marLeft w:val="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823995">
                  <w:marLeft w:val="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5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318777">
                  <w:marLeft w:val="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2095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4400">
                  <w:marLeft w:val="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3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svg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ylis\Downloads\40th%20Blank%20Template%20(Portait)%20(1).dotx" TargetMode="External"/></Relationships>
</file>

<file path=word/theme/theme1.xml><?xml version="1.0" encoding="utf-8"?>
<a:theme xmlns:a="http://schemas.openxmlformats.org/drawingml/2006/main" name="Office Theme">
  <a:themeElements>
    <a:clrScheme name="BitC">
      <a:dk1>
        <a:srgbClr val="6C6C7A"/>
      </a:dk1>
      <a:lt1>
        <a:srgbClr val="FFFFFF"/>
      </a:lt1>
      <a:dk2>
        <a:srgbClr val="223D74"/>
      </a:dk2>
      <a:lt2>
        <a:srgbClr val="FDB813"/>
      </a:lt2>
      <a:accent1>
        <a:srgbClr val="223D74"/>
      </a:accent1>
      <a:accent2>
        <a:srgbClr val="EC008C"/>
      </a:accent2>
      <a:accent3>
        <a:srgbClr val="00AEEF"/>
      </a:accent3>
      <a:accent4>
        <a:srgbClr val="72BF44"/>
      </a:accent4>
      <a:accent5>
        <a:srgbClr val="662D91"/>
      </a:accent5>
      <a:accent6>
        <a:srgbClr val="F37032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242D72F7ECC54086A056C8BB728342" ma:contentTypeVersion="12" ma:contentTypeDescription="Create a new document." ma:contentTypeScope="" ma:versionID="c44416e771df2e697cb6f8bb802780d1">
  <xsd:schema xmlns:xsd="http://www.w3.org/2001/XMLSchema" xmlns:xs="http://www.w3.org/2001/XMLSchema" xmlns:p="http://schemas.microsoft.com/office/2006/metadata/properties" xmlns:ns2="27a24118-1c70-4d2c-a27b-96ed7211a6ed" xmlns:ns3="7c0e0d04-e5c4-45c4-a25b-cdd42d0863e4" targetNamespace="http://schemas.microsoft.com/office/2006/metadata/properties" ma:root="true" ma:fieldsID="488dc4ae967a9cd0c7b5adb3449dc5f9" ns2:_="" ns3:_="">
    <xsd:import namespace="27a24118-1c70-4d2c-a27b-96ed7211a6ed"/>
    <xsd:import namespace="7c0e0d04-e5c4-45c4-a25b-cdd42d0863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24118-1c70-4d2c-a27b-96ed7211a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e0d04-e5c4-45c4-a25b-cdd42d0863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87AF25-FD8F-4F21-82CF-2284B9452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a24118-1c70-4d2c-a27b-96ed7211a6ed"/>
    <ds:schemaRef ds:uri="7c0e0d04-e5c4-45c4-a25b-cdd42d0863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849174-1113-49D4-981B-0C1A9D368C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1B1C6-E0B0-374E-9BEF-6B1F893146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1AB740-EDEE-4C74-872A-C36DC39A5F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40th Blank Template (Portait) (1)</Template>
  <TotalTime>3</TotalTime>
  <Pages>6</Pages>
  <Words>752</Words>
  <Characters>4569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Links>
    <vt:vector size="30" baseType="variant">
      <vt:variant>
        <vt:i4>1572924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_Toc89781729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_Toc89781728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_Toc89781727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_Toc89781726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_Toc89781725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Baylis</dc:creator>
  <cp:keywords/>
  <dc:description/>
  <cp:lastModifiedBy>Deborah Sharp</cp:lastModifiedBy>
  <cp:revision>2</cp:revision>
  <cp:lastPrinted>2018-05-22T20:55:00Z</cp:lastPrinted>
  <dcterms:created xsi:type="dcterms:W3CDTF">2021-12-09T13:54:00Z</dcterms:created>
  <dcterms:modified xsi:type="dcterms:W3CDTF">2021-12-09T13:54:00Z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tterhead">
    <vt:bool>true</vt:bool>
  </property>
  <property fmtid="{D5CDD505-2E9C-101B-9397-08002B2CF9AE}" pid="3" name="Office">
    <vt:lpwstr>London</vt:lpwstr>
  </property>
  <property fmtid="{D5CDD505-2E9C-101B-9397-08002B2CF9AE}" pid="4" name="ContentTypeId">
    <vt:lpwstr>0x010100D1242D72F7ECC54086A056C8BB728342</vt:lpwstr>
  </property>
  <property fmtid="{D5CDD505-2E9C-101B-9397-08002B2CF9AE}" pid="5" name="_dlc_DocIdItemGuid">
    <vt:lpwstr>e0899ec7-4758-4736-a3b3-ce3b18179c14</vt:lpwstr>
  </property>
</Properties>
</file>